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C0" w:rsidRPr="000F1C63" w:rsidRDefault="005078C0" w:rsidP="009D1FDE">
      <w:pPr>
        <w:spacing w:line="760" w:lineRule="exact"/>
        <w:rPr>
          <w:rFonts w:ascii="Times New Roman" w:eastAsia="方正小标宋简体" w:hAnsi="Times New Roman" w:cs="Times New Roman"/>
          <w:b/>
          <w:sz w:val="36"/>
          <w:szCs w:val="36"/>
        </w:rPr>
      </w:pPr>
    </w:p>
    <w:p w:rsidR="00BB478C" w:rsidRPr="000F1C63" w:rsidRDefault="00EF053D" w:rsidP="00EF053D">
      <w:pPr>
        <w:spacing w:line="7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z w:val="44"/>
          <w:szCs w:val="44"/>
        </w:rPr>
        <w:t xml:space="preserve"> </w:t>
      </w:r>
      <w:r w:rsidR="006E3D75">
        <w:rPr>
          <w:rFonts w:ascii="Times New Roman" w:eastAsia="方正小标宋简体" w:hAnsi="Times New Roman" w:cs="Times New Roman" w:hint="eastAsia"/>
          <w:sz w:val="44"/>
          <w:szCs w:val="44"/>
        </w:rPr>
        <w:t>“</w:t>
      </w:r>
      <w:bookmarkStart w:id="0" w:name="_Hlk528248422"/>
      <w:r w:rsidR="006E3D75">
        <w:rPr>
          <w:rFonts w:ascii="Times New Roman" w:eastAsia="方正小标宋简体" w:hAnsi="Times New Roman" w:cs="Times New Roman" w:hint="eastAsia"/>
          <w:sz w:val="44"/>
          <w:szCs w:val="44"/>
        </w:rPr>
        <w:t>十三五”省重点学科</w:t>
      </w:r>
      <w:bookmarkEnd w:id="0"/>
      <w:r w:rsidR="006E3D75">
        <w:rPr>
          <w:rFonts w:ascii="Times New Roman" w:eastAsia="方正小标宋简体" w:hAnsi="Times New Roman" w:cs="Times New Roman" w:hint="eastAsia"/>
          <w:sz w:val="44"/>
          <w:szCs w:val="44"/>
        </w:rPr>
        <w:t>中期检查</w:t>
      </w:r>
      <w:r w:rsidR="00322BF6" w:rsidRPr="000F1C63">
        <w:rPr>
          <w:rFonts w:ascii="Times New Roman" w:eastAsia="方正小标宋简体" w:hAnsi="Times New Roman" w:cs="Times New Roman"/>
          <w:sz w:val="44"/>
          <w:szCs w:val="44"/>
        </w:rPr>
        <w:t>操作指南</w:t>
      </w:r>
    </w:p>
    <w:p w:rsidR="009D1FDE" w:rsidRDefault="009D1FDE" w:rsidP="005078C0">
      <w:pPr>
        <w:spacing w:line="560" w:lineRule="exact"/>
        <w:rPr>
          <w:rFonts w:ascii="Times New Roman" w:eastAsia="仿宋" w:hAnsi="Times New Roman" w:cs="Times New Roman"/>
          <w:bCs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1278295225"/>
        <w:docPartObj>
          <w:docPartGallery w:val="Table of Contents"/>
          <w:docPartUnique/>
        </w:docPartObj>
      </w:sdtPr>
      <w:sdtEndPr/>
      <w:sdtContent>
        <w:p w:rsidR="006314E5" w:rsidRDefault="006314E5" w:rsidP="006314E5">
          <w:pPr>
            <w:pStyle w:val="TOC"/>
            <w:jc w:val="center"/>
            <w:rPr>
              <w:color w:val="auto"/>
              <w:sz w:val="52"/>
              <w:szCs w:val="52"/>
              <w:lang w:val="zh-CN"/>
            </w:rPr>
          </w:pPr>
          <w:r w:rsidRPr="009D1FDE">
            <w:rPr>
              <w:color w:val="auto"/>
              <w:sz w:val="52"/>
              <w:szCs w:val="52"/>
              <w:lang w:val="zh-CN"/>
            </w:rPr>
            <w:t>目录</w:t>
          </w:r>
        </w:p>
        <w:p w:rsidR="008B6C0B" w:rsidRDefault="008B6C0B" w:rsidP="008B6C0B">
          <w:pPr>
            <w:rPr>
              <w:lang w:val="zh-CN"/>
            </w:rPr>
          </w:pPr>
        </w:p>
        <w:p w:rsidR="008B6C0B" w:rsidRPr="008B6C0B" w:rsidRDefault="008B6C0B" w:rsidP="008B6C0B">
          <w:pPr>
            <w:rPr>
              <w:lang w:val="zh-CN"/>
            </w:rPr>
          </w:pPr>
        </w:p>
        <w:p w:rsidR="0083337A" w:rsidRDefault="006314E5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 w:rsidRPr="002C18C8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2C18C8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2C18C8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528339402" w:history="1">
            <w:r w:rsidR="0083337A" w:rsidRPr="005470D7">
              <w:rPr>
                <w:rStyle w:val="a8"/>
                <w:noProof/>
              </w:rPr>
              <w:t>一、高校学科负责人登录平台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_Toc528339402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2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3" w:history="1">
            <w:r w:rsidR="0083337A" w:rsidRPr="005470D7">
              <w:rPr>
                <w:rStyle w:val="a8"/>
                <w:noProof/>
              </w:rPr>
              <w:t>1.</w:t>
            </w:r>
            <w:r w:rsidR="0083337A" w:rsidRPr="005470D7">
              <w:rPr>
                <w:rStyle w:val="a8"/>
                <w:noProof/>
              </w:rPr>
              <w:t>首页打开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_Toc528339403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2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4" w:history="1">
            <w:r w:rsidR="0083337A" w:rsidRPr="005470D7">
              <w:rPr>
                <w:rStyle w:val="a8"/>
                <w:noProof/>
              </w:rPr>
              <w:t>2.</w:t>
            </w:r>
            <w:r w:rsidR="0083337A" w:rsidRPr="005470D7">
              <w:rPr>
                <w:rStyle w:val="a8"/>
                <w:noProof/>
              </w:rPr>
              <w:t>登录页打开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_Toc528339404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2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5" w:history="1">
            <w:r w:rsidR="0083337A" w:rsidRPr="005470D7">
              <w:rPr>
                <w:rStyle w:val="a8"/>
                <w:noProof/>
              </w:rPr>
              <w:t>3.</w:t>
            </w:r>
            <w:r w:rsidR="0083337A" w:rsidRPr="005470D7">
              <w:rPr>
                <w:rStyle w:val="a8"/>
                <w:noProof/>
              </w:rPr>
              <w:t>账号密码输入及登陆完成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_Toc528339405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3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6" w:history="1">
            <w:r w:rsidR="0083337A" w:rsidRPr="005470D7">
              <w:rPr>
                <w:rStyle w:val="a8"/>
                <w:noProof/>
              </w:rPr>
              <w:t>4.“</w:t>
            </w:r>
            <w:r w:rsidR="0083337A" w:rsidRPr="005470D7">
              <w:rPr>
                <w:rStyle w:val="a8"/>
                <w:noProof/>
              </w:rPr>
              <w:t>十三五</w:t>
            </w:r>
            <w:r w:rsidR="0083337A" w:rsidRPr="005470D7">
              <w:rPr>
                <w:rStyle w:val="a8"/>
                <w:noProof/>
              </w:rPr>
              <w:t>”</w:t>
            </w:r>
            <w:r w:rsidR="0083337A" w:rsidRPr="005470D7">
              <w:rPr>
                <w:rStyle w:val="a8"/>
                <w:noProof/>
              </w:rPr>
              <w:t>省重点学科申报界面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_Toc528339406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3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7" w:history="1">
            <w:r w:rsidR="0083337A" w:rsidRPr="005470D7">
              <w:rPr>
                <w:rStyle w:val="a8"/>
                <w:noProof/>
              </w:rPr>
              <w:t>5.“</w:t>
            </w:r>
            <w:r w:rsidR="0083337A" w:rsidRPr="005470D7">
              <w:rPr>
                <w:rStyle w:val="a8"/>
                <w:noProof/>
              </w:rPr>
              <w:t>十三五</w:t>
            </w:r>
            <w:r w:rsidR="0083337A" w:rsidRPr="005470D7">
              <w:rPr>
                <w:rStyle w:val="a8"/>
                <w:noProof/>
              </w:rPr>
              <w:t>”</w:t>
            </w:r>
            <w:r w:rsidR="0083337A" w:rsidRPr="005470D7">
              <w:rPr>
                <w:rStyle w:val="a8"/>
                <w:noProof/>
              </w:rPr>
              <w:t>省重点学科申报任务书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_Toc528339407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4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8" w:history="1">
            <w:r w:rsidR="0083337A" w:rsidRPr="005470D7">
              <w:rPr>
                <w:rStyle w:val="a8"/>
                <w:noProof/>
              </w:rPr>
              <w:t>6. “</w:t>
            </w:r>
            <w:r w:rsidR="0083337A" w:rsidRPr="005470D7">
              <w:rPr>
                <w:rStyle w:val="a8"/>
                <w:noProof/>
              </w:rPr>
              <w:t>十三五</w:t>
            </w:r>
            <w:r w:rsidR="0083337A" w:rsidRPr="005470D7">
              <w:rPr>
                <w:rStyle w:val="a8"/>
                <w:noProof/>
              </w:rPr>
              <w:t>”</w:t>
            </w:r>
            <w:r w:rsidR="0083337A" w:rsidRPr="005470D7">
              <w:rPr>
                <w:rStyle w:val="a8"/>
                <w:noProof/>
              </w:rPr>
              <w:t>省重点学科中期检查填写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_Toc528339408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4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09" w:history="1">
            <w:r w:rsidR="0083337A" w:rsidRPr="005470D7">
              <w:rPr>
                <w:rStyle w:val="a8"/>
                <w:noProof/>
              </w:rPr>
              <w:t>7. “</w:t>
            </w:r>
            <w:r w:rsidR="0083337A" w:rsidRPr="005470D7">
              <w:rPr>
                <w:rStyle w:val="a8"/>
                <w:noProof/>
              </w:rPr>
              <w:t>十三五</w:t>
            </w:r>
            <w:r w:rsidR="0083337A" w:rsidRPr="005470D7">
              <w:rPr>
                <w:rStyle w:val="a8"/>
                <w:noProof/>
              </w:rPr>
              <w:t>”</w:t>
            </w:r>
            <w:r w:rsidR="0083337A" w:rsidRPr="005470D7">
              <w:rPr>
                <w:rStyle w:val="a8"/>
                <w:noProof/>
              </w:rPr>
              <w:t>省重点学科中期检查提交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_Toc528339409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4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28339410" w:history="1">
            <w:r w:rsidR="0083337A" w:rsidRPr="005470D7">
              <w:rPr>
                <w:rStyle w:val="a8"/>
                <w:noProof/>
              </w:rPr>
              <w:t>二、高校学科管理员登录平台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_Toc528339410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5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1" w:history="1">
            <w:r w:rsidR="0083337A" w:rsidRPr="005470D7">
              <w:rPr>
                <w:rStyle w:val="a8"/>
                <w:noProof/>
              </w:rPr>
              <w:t>1.</w:t>
            </w:r>
            <w:r w:rsidR="0083337A" w:rsidRPr="005470D7">
              <w:rPr>
                <w:rStyle w:val="a8"/>
                <w:noProof/>
              </w:rPr>
              <w:t>首页打开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_Toc528339411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5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2" w:history="1">
            <w:r w:rsidR="0083337A" w:rsidRPr="005470D7">
              <w:rPr>
                <w:rStyle w:val="a8"/>
                <w:noProof/>
              </w:rPr>
              <w:t>2.</w:t>
            </w:r>
            <w:r w:rsidR="0083337A" w:rsidRPr="005470D7">
              <w:rPr>
                <w:rStyle w:val="a8"/>
                <w:noProof/>
              </w:rPr>
              <w:t>登录页打开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_Toc528339412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6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3" w:history="1">
            <w:r w:rsidR="0083337A" w:rsidRPr="005470D7">
              <w:rPr>
                <w:rStyle w:val="a8"/>
                <w:noProof/>
              </w:rPr>
              <w:t>3.</w:t>
            </w:r>
            <w:r w:rsidR="0083337A" w:rsidRPr="005470D7">
              <w:rPr>
                <w:rStyle w:val="a8"/>
                <w:noProof/>
              </w:rPr>
              <w:t>账号密码输入及登陆完成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_Toc528339413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6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4" w:history="1">
            <w:r w:rsidR="0083337A" w:rsidRPr="005470D7">
              <w:rPr>
                <w:rStyle w:val="a8"/>
                <w:noProof/>
              </w:rPr>
              <w:t>4.</w:t>
            </w:r>
            <w:r w:rsidR="0083337A" w:rsidRPr="005470D7">
              <w:rPr>
                <w:rStyle w:val="a8"/>
                <w:noProof/>
              </w:rPr>
              <w:t>进入审核界面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_Toc528339414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6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5" w:history="1">
            <w:r w:rsidR="0083337A" w:rsidRPr="005470D7">
              <w:rPr>
                <w:rStyle w:val="a8"/>
                <w:noProof/>
              </w:rPr>
              <w:t>5.</w:t>
            </w:r>
            <w:r w:rsidR="0083337A" w:rsidRPr="005470D7">
              <w:rPr>
                <w:rStyle w:val="a8"/>
                <w:noProof/>
              </w:rPr>
              <w:t>最终提交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_Toc528339415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7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83337A" w:rsidRDefault="004878C8">
          <w:pPr>
            <w:pStyle w:val="20"/>
            <w:rPr>
              <w:noProof/>
              <w:szCs w:val="22"/>
            </w:rPr>
          </w:pPr>
          <w:hyperlink w:anchor="_Toc528339416" w:history="1">
            <w:r w:rsidR="0083337A" w:rsidRPr="005470D7">
              <w:rPr>
                <w:rStyle w:val="a8"/>
                <w:noProof/>
              </w:rPr>
              <w:t>6. “</w:t>
            </w:r>
            <w:r w:rsidR="0083337A" w:rsidRPr="005470D7">
              <w:rPr>
                <w:rStyle w:val="a8"/>
                <w:noProof/>
              </w:rPr>
              <w:t>十三五</w:t>
            </w:r>
            <w:r w:rsidR="0083337A" w:rsidRPr="005470D7">
              <w:rPr>
                <w:rStyle w:val="a8"/>
                <w:noProof/>
              </w:rPr>
              <w:t>”</w:t>
            </w:r>
            <w:r w:rsidR="0083337A" w:rsidRPr="005470D7">
              <w:rPr>
                <w:rStyle w:val="a8"/>
                <w:noProof/>
              </w:rPr>
              <w:t>省重点学科负责人列表</w:t>
            </w:r>
            <w:r w:rsidR="0083337A">
              <w:rPr>
                <w:noProof/>
                <w:webHidden/>
              </w:rPr>
              <w:tab/>
            </w:r>
            <w:r w:rsidR="0083337A">
              <w:rPr>
                <w:noProof/>
                <w:webHidden/>
              </w:rPr>
              <w:fldChar w:fldCharType="begin"/>
            </w:r>
            <w:r w:rsidR="0083337A">
              <w:rPr>
                <w:noProof/>
                <w:webHidden/>
              </w:rPr>
              <w:instrText xml:space="preserve"> PAGEREF _Toc528339416 \h </w:instrText>
            </w:r>
            <w:r w:rsidR="0083337A">
              <w:rPr>
                <w:noProof/>
                <w:webHidden/>
              </w:rPr>
            </w:r>
            <w:r w:rsidR="0083337A">
              <w:rPr>
                <w:noProof/>
                <w:webHidden/>
              </w:rPr>
              <w:fldChar w:fldCharType="separate"/>
            </w:r>
            <w:r w:rsidR="0083337A">
              <w:rPr>
                <w:noProof/>
                <w:webHidden/>
              </w:rPr>
              <w:t>7</w:t>
            </w:r>
            <w:r w:rsidR="0083337A">
              <w:rPr>
                <w:noProof/>
                <w:webHidden/>
              </w:rPr>
              <w:fldChar w:fldCharType="end"/>
            </w:r>
          </w:hyperlink>
        </w:p>
        <w:p w:rsidR="006314E5" w:rsidRDefault="006314E5" w:rsidP="009D1FDE">
          <w:pPr>
            <w:spacing w:line="360" w:lineRule="auto"/>
          </w:pPr>
          <w:r w:rsidRPr="002C18C8">
            <w:rPr>
              <w:rFonts w:ascii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17650" w:rsidRDefault="00517650" w:rsidP="005078C0">
      <w:pPr>
        <w:spacing w:line="560" w:lineRule="exact"/>
        <w:rPr>
          <w:rFonts w:ascii="Times New Roman" w:eastAsia="仿宋" w:hAnsi="Times New Roman" w:cs="Times New Roman"/>
          <w:bCs/>
          <w:sz w:val="32"/>
          <w:szCs w:val="32"/>
        </w:rPr>
      </w:pPr>
    </w:p>
    <w:p w:rsidR="006314E5" w:rsidRDefault="006314E5" w:rsidP="005078C0">
      <w:pPr>
        <w:spacing w:line="560" w:lineRule="exact"/>
        <w:rPr>
          <w:rFonts w:ascii="Times New Roman" w:eastAsia="仿宋" w:hAnsi="Times New Roman" w:cs="Times New Roman"/>
          <w:bCs/>
          <w:sz w:val="32"/>
          <w:szCs w:val="32"/>
        </w:rPr>
      </w:pPr>
    </w:p>
    <w:p w:rsidR="006314E5" w:rsidRDefault="006314E5" w:rsidP="005078C0">
      <w:pPr>
        <w:spacing w:line="560" w:lineRule="exact"/>
        <w:rPr>
          <w:rFonts w:ascii="Times New Roman" w:eastAsia="仿宋" w:hAnsi="Times New Roman" w:cs="Times New Roman"/>
          <w:bCs/>
          <w:sz w:val="32"/>
          <w:szCs w:val="32"/>
        </w:rPr>
      </w:pPr>
    </w:p>
    <w:p w:rsidR="00E51B49" w:rsidRDefault="00E51B49" w:rsidP="005078C0">
      <w:pPr>
        <w:spacing w:line="560" w:lineRule="exact"/>
        <w:rPr>
          <w:rFonts w:ascii="Times New Roman" w:eastAsia="仿宋" w:hAnsi="Times New Roman" w:cs="Times New Roman"/>
          <w:bCs/>
          <w:sz w:val="32"/>
          <w:szCs w:val="32"/>
        </w:rPr>
      </w:pPr>
    </w:p>
    <w:p w:rsidR="00BB478C" w:rsidRPr="000F1C63" w:rsidRDefault="00322BF6" w:rsidP="00517650">
      <w:pPr>
        <w:pStyle w:val="1"/>
      </w:pPr>
      <w:bookmarkStart w:id="1" w:name="_Toc528339402"/>
      <w:r w:rsidRPr="000F1C63">
        <w:lastRenderedPageBreak/>
        <w:t>一、</w:t>
      </w:r>
      <w:r w:rsidR="00AA3519">
        <w:rPr>
          <w:rFonts w:hint="eastAsia"/>
        </w:rPr>
        <w:t>高校</w:t>
      </w:r>
      <w:r w:rsidR="00DF3530">
        <w:rPr>
          <w:rFonts w:hint="eastAsia"/>
        </w:rPr>
        <w:t>学科负责人</w:t>
      </w:r>
      <w:r w:rsidRPr="000F1C63">
        <w:t>登录</w:t>
      </w:r>
      <w:r w:rsidR="00972977" w:rsidRPr="000F1C63">
        <w:t>平台</w:t>
      </w:r>
      <w:bookmarkEnd w:id="1"/>
    </w:p>
    <w:p w:rsidR="00517650" w:rsidRPr="00517650" w:rsidRDefault="00322BF6" w:rsidP="00517650">
      <w:pPr>
        <w:pStyle w:val="2"/>
      </w:pPr>
      <w:bookmarkStart w:id="2" w:name="_Toc528339403"/>
      <w:r w:rsidRPr="00517650">
        <w:t>1</w:t>
      </w:r>
      <w:r w:rsidR="007819F3">
        <w:t>.</w:t>
      </w:r>
      <w:r w:rsidR="00517650" w:rsidRPr="00517650">
        <w:rPr>
          <w:rFonts w:hint="eastAsia"/>
        </w:rPr>
        <w:t>首页打开</w:t>
      </w:r>
      <w:bookmarkEnd w:id="2"/>
    </w:p>
    <w:p w:rsidR="00BB478C" w:rsidRPr="000F1C63" w:rsidRDefault="00322BF6" w:rsidP="00972977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在浏览器地址栏输入网址</w:t>
      </w:r>
      <w:hyperlink r:id="rId10" w:history="1">
        <w:r w:rsidR="00972977" w:rsidRPr="00720065">
          <w:rPr>
            <w:rStyle w:val="a8"/>
            <w:rFonts w:ascii="Times New Roman" w:eastAsia="仿宋" w:hAnsi="Times New Roman" w:cs="Times New Roman"/>
            <w:color w:val="auto"/>
            <w:sz w:val="32"/>
            <w:szCs w:val="32"/>
            <w:u w:val="none"/>
          </w:rPr>
          <w:t>http://</w:t>
        </w:r>
        <w:r w:rsidR="00972977" w:rsidRPr="00720065">
          <w:rPr>
            <w:rStyle w:val="a8"/>
            <w:rFonts w:ascii="Times New Roman" w:eastAsia="仿宋" w:hAnsi="Times New Roman" w:cs="Times New Roman"/>
            <w:bCs/>
            <w:color w:val="auto"/>
            <w:sz w:val="32"/>
            <w:szCs w:val="32"/>
            <w:u w:val="none"/>
          </w:rPr>
          <w:t>jsxw</w:t>
        </w:r>
        <w:r w:rsidR="00972977" w:rsidRPr="00720065">
          <w:rPr>
            <w:rStyle w:val="a8"/>
            <w:rFonts w:ascii="Times New Roman" w:eastAsia="仿宋" w:hAnsi="Times New Roman" w:cs="Times New Roman"/>
            <w:color w:val="auto"/>
            <w:sz w:val="32"/>
            <w:szCs w:val="32"/>
            <w:u w:val="none"/>
          </w:rPr>
          <w:t>.jse.edu.cn/</w:t>
        </w:r>
      </w:hyperlink>
      <w:r w:rsidR="00517650">
        <w:rPr>
          <w:rFonts w:ascii="Times New Roman" w:eastAsia="仿宋" w:hAnsi="Times New Roman" w:cs="Times New Roman" w:hint="eastAsia"/>
          <w:bCs/>
          <w:sz w:val="32"/>
          <w:szCs w:val="32"/>
        </w:rPr>
        <w:t>确定后</w:t>
      </w:r>
      <w:r w:rsidR="00972977" w:rsidRPr="000F1C63">
        <w:rPr>
          <w:rFonts w:ascii="Times New Roman" w:eastAsia="仿宋" w:hAnsi="Times New Roman" w:cs="Times New Roman"/>
          <w:bCs/>
          <w:sz w:val="32"/>
          <w:szCs w:val="32"/>
        </w:rPr>
        <w:t>进入平台首页，</w:t>
      </w:r>
      <w:r w:rsidR="00294DF7">
        <w:rPr>
          <w:rFonts w:ascii="Times New Roman" w:eastAsia="仿宋" w:hAnsi="Times New Roman" w:cs="Times New Roman" w:hint="eastAsia"/>
          <w:bCs/>
          <w:sz w:val="32"/>
          <w:szCs w:val="32"/>
        </w:rPr>
        <w:t>（建议使用谷歌浏览器或者火狐浏览器，浏览器下载网址分别是</w:t>
      </w:r>
      <w:r w:rsidR="00294DF7" w:rsidRPr="00F37B59">
        <w:rPr>
          <w:rFonts w:asciiTheme="minorEastAsia" w:hAnsiTheme="minorEastAsia" w:cs="Times New Roman"/>
          <w:bCs/>
          <w:sz w:val="32"/>
          <w:szCs w:val="32"/>
        </w:rPr>
        <w:t>https://www.google.cn/chrome/</w:t>
      </w:r>
      <w:r w:rsidR="00294DF7" w:rsidRPr="00F37B59">
        <w:rPr>
          <w:rFonts w:asciiTheme="minorEastAsia" w:hAnsiTheme="minorEastAsia" w:cs="Times New Roman" w:hint="eastAsia"/>
          <w:bCs/>
          <w:sz w:val="32"/>
          <w:szCs w:val="32"/>
        </w:rPr>
        <w:t>、</w:t>
      </w:r>
      <w:r w:rsidR="00294DF7" w:rsidRPr="00F37B59">
        <w:rPr>
          <w:rFonts w:asciiTheme="minorEastAsia" w:hAnsiTheme="minorEastAsia" w:cs="Times New Roman"/>
          <w:bCs/>
          <w:sz w:val="32"/>
          <w:szCs w:val="32"/>
        </w:rPr>
        <w:t>http://www.firefox.com.cn/</w:t>
      </w:r>
      <w:r w:rsidR="00294DF7" w:rsidRPr="00F37B59">
        <w:rPr>
          <w:rFonts w:asciiTheme="minorEastAsia" w:hAnsiTheme="minorEastAsia" w:cs="Times New Roman" w:hint="eastAsia"/>
          <w:bCs/>
          <w:sz w:val="32"/>
          <w:szCs w:val="32"/>
        </w:rPr>
        <w:t>）</w:t>
      </w:r>
      <w:r w:rsidR="00294DF7">
        <w:rPr>
          <w:rFonts w:ascii="Times New Roman" w:eastAsia="仿宋" w:hAnsi="Times New Roman" w:cs="Times New Roman" w:hint="eastAsia"/>
          <w:bCs/>
          <w:sz w:val="32"/>
          <w:szCs w:val="32"/>
        </w:rPr>
        <w:t>打开首页后</w:t>
      </w:r>
      <w:r w:rsidR="00972977" w:rsidRPr="000F1C63">
        <w:rPr>
          <w:rFonts w:ascii="Times New Roman" w:eastAsia="仿宋" w:hAnsi="Times New Roman" w:cs="Times New Roman"/>
          <w:bCs/>
          <w:sz w:val="32"/>
          <w:szCs w:val="32"/>
        </w:rPr>
        <w:t>出现如下界面。</w:t>
      </w:r>
    </w:p>
    <w:p w:rsidR="00BB478C" w:rsidRPr="000F1C63" w:rsidRDefault="00E80652" w:rsidP="005902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2E21E8" wp14:editId="3EB3A88D">
            <wp:extent cx="4533021" cy="273367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467" cy="27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519">
        <w:rPr>
          <w:noProof/>
        </w:rPr>
        <w:t xml:space="preserve"> </w:t>
      </w:r>
      <w:r w:rsidR="00AA3519" w:rsidRPr="000F1C63">
        <w:rPr>
          <w:rFonts w:ascii="Times New Roman" w:hAnsi="Times New Roman" w:cs="Times New Roman"/>
          <w:noProof/>
        </w:rPr>
        <w:t xml:space="preserve"> </w:t>
      </w:r>
    </w:p>
    <w:p w:rsidR="00517650" w:rsidRPr="00517650" w:rsidRDefault="00322BF6" w:rsidP="00517650">
      <w:pPr>
        <w:pStyle w:val="2"/>
      </w:pPr>
      <w:bookmarkStart w:id="3" w:name="_Toc528339404"/>
      <w:r w:rsidRPr="00517650">
        <w:t>2</w:t>
      </w:r>
      <w:r w:rsidR="007819F3">
        <w:t>.</w:t>
      </w:r>
      <w:r w:rsidR="00517650" w:rsidRPr="00517650">
        <w:rPr>
          <w:rFonts w:hint="eastAsia"/>
        </w:rPr>
        <w:t>登录页打开</w:t>
      </w:r>
      <w:bookmarkEnd w:id="3"/>
    </w:p>
    <w:p w:rsidR="00BB478C" w:rsidRPr="000F1C63" w:rsidRDefault="00EB5AB7" w:rsidP="00972977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在平台首页点击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“</w:t>
      </w:r>
      <w:r w:rsidR="00AA3519">
        <w:rPr>
          <w:rFonts w:ascii="Times New Roman" w:eastAsia="仿宋" w:hAnsi="Times New Roman" w:cs="Times New Roman" w:hint="eastAsia"/>
          <w:bCs/>
          <w:sz w:val="32"/>
          <w:szCs w:val="32"/>
        </w:rPr>
        <w:t>高校登陆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”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，出现</w:t>
      </w:r>
      <w:r w:rsidR="00AA3519">
        <w:rPr>
          <w:rFonts w:ascii="Times New Roman" w:eastAsia="仿宋" w:hAnsi="Times New Roman" w:cs="Times New Roman" w:hint="eastAsia"/>
          <w:bCs/>
          <w:sz w:val="32"/>
          <w:szCs w:val="32"/>
        </w:rPr>
        <w:t>高校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登录</w:t>
      </w:r>
      <w:r w:rsidR="00322BF6" w:rsidRPr="000F1C63">
        <w:rPr>
          <w:rFonts w:ascii="Times New Roman" w:eastAsia="仿宋" w:hAnsi="Times New Roman" w:cs="Times New Roman"/>
          <w:bCs/>
          <w:sz w:val="32"/>
          <w:szCs w:val="32"/>
        </w:rPr>
        <w:t>界面。</w:t>
      </w:r>
    </w:p>
    <w:p w:rsidR="00BB478C" w:rsidRPr="000F1C63" w:rsidRDefault="00E80652" w:rsidP="005902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16FF13" wp14:editId="5AF74681">
            <wp:extent cx="4453527" cy="26289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5598" cy="26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8C1" w:rsidRPr="000F1C63">
        <w:rPr>
          <w:rFonts w:ascii="Times New Roman" w:hAnsi="Times New Roman" w:cs="Times New Roman"/>
          <w:noProof/>
        </w:rPr>
        <w:t xml:space="preserve"> </w:t>
      </w:r>
    </w:p>
    <w:p w:rsidR="00517650" w:rsidRPr="00517650" w:rsidRDefault="00EB5AB7" w:rsidP="00517650">
      <w:pPr>
        <w:pStyle w:val="2"/>
      </w:pPr>
      <w:bookmarkStart w:id="4" w:name="_Toc528339405"/>
      <w:r w:rsidRPr="00517650">
        <w:lastRenderedPageBreak/>
        <w:t>3.</w:t>
      </w:r>
      <w:r w:rsidR="00517650" w:rsidRPr="00517650">
        <w:rPr>
          <w:rFonts w:hint="eastAsia"/>
        </w:rPr>
        <w:t>账号密码输入</w:t>
      </w:r>
      <w:r w:rsidR="002839D0">
        <w:rPr>
          <w:rFonts w:hint="eastAsia"/>
        </w:rPr>
        <w:t>及登陆完成</w:t>
      </w:r>
      <w:bookmarkEnd w:id="4"/>
    </w:p>
    <w:p w:rsidR="00EB5AB7" w:rsidRPr="000F1C63" w:rsidRDefault="009C3403" w:rsidP="002839D0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</w:t>
      </w:r>
      <w:r w:rsidR="00D15256">
        <w:rPr>
          <w:rFonts w:ascii="Times New Roman" w:eastAsia="仿宋" w:hAnsi="Times New Roman" w:cs="Times New Roman" w:hint="eastAsia"/>
          <w:bCs/>
          <w:sz w:val="32"/>
          <w:szCs w:val="32"/>
        </w:rPr>
        <w:t>高校</w:t>
      </w:r>
      <w:r w:rsidR="00EB5AB7" w:rsidRPr="000F1C63">
        <w:rPr>
          <w:rFonts w:ascii="Times New Roman" w:eastAsia="仿宋" w:hAnsi="Times New Roman" w:cs="Times New Roman"/>
          <w:bCs/>
          <w:sz w:val="32"/>
          <w:szCs w:val="32"/>
        </w:rPr>
        <w:t>登录界面，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输入登录账号、</w:t>
      </w:r>
      <w:r w:rsidR="00972977" w:rsidRPr="000F1C63">
        <w:rPr>
          <w:rFonts w:ascii="Times New Roman" w:eastAsia="仿宋" w:hAnsi="Times New Roman" w:cs="Times New Roman"/>
          <w:bCs/>
          <w:sz w:val="32"/>
          <w:szCs w:val="32"/>
        </w:rPr>
        <w:t>登录密码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及验证码</w:t>
      </w:r>
      <w:r w:rsidR="00EB5AB7" w:rsidRPr="000F1C63">
        <w:rPr>
          <w:rFonts w:ascii="Times New Roman" w:eastAsia="仿宋" w:hAnsi="Times New Roman" w:cs="Times New Roman"/>
          <w:bCs/>
          <w:sz w:val="32"/>
          <w:szCs w:val="32"/>
        </w:rPr>
        <w:t>（若验证码不清楚，点击右侧刷新验证码），点击登录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。</w:t>
      </w:r>
      <w:r w:rsidR="002839D0">
        <w:rPr>
          <w:rFonts w:ascii="Times New Roman" w:eastAsia="仿宋" w:hAnsi="Times New Roman" w:cs="Times New Roman" w:hint="eastAsia"/>
          <w:bCs/>
          <w:sz w:val="32"/>
          <w:szCs w:val="32"/>
        </w:rPr>
        <w:t>登录完成后，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进入</w:t>
      </w:r>
      <w:r w:rsidR="002839D0">
        <w:rPr>
          <w:rFonts w:ascii="Times New Roman" w:eastAsia="仿宋" w:hAnsi="Times New Roman" w:cs="Times New Roman" w:hint="eastAsia"/>
          <w:bCs/>
          <w:sz w:val="32"/>
          <w:szCs w:val="32"/>
        </w:rPr>
        <w:t>学科负责人</w:t>
      </w:r>
      <w:bookmarkStart w:id="5" w:name="_Hlk528308777"/>
      <w:r w:rsidR="002839D0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“十三五”省重点学科申报</w:t>
      </w:r>
      <w:r w:rsidR="00F86DC8" w:rsidRPr="000F1C63">
        <w:rPr>
          <w:rFonts w:ascii="Times New Roman" w:eastAsia="仿宋" w:hAnsi="Times New Roman" w:cs="Times New Roman"/>
          <w:bCs/>
          <w:sz w:val="32"/>
          <w:szCs w:val="32"/>
        </w:rPr>
        <w:t>界面</w:t>
      </w:r>
      <w:bookmarkEnd w:id="5"/>
      <w:r w:rsidR="00F86DC8" w:rsidRPr="000F1C63">
        <w:rPr>
          <w:rFonts w:ascii="Times New Roman" w:eastAsia="仿宋" w:hAnsi="Times New Roman" w:cs="Times New Roman"/>
          <w:bCs/>
          <w:sz w:val="32"/>
          <w:szCs w:val="32"/>
        </w:rPr>
        <w:t>。</w:t>
      </w:r>
    </w:p>
    <w:p w:rsidR="00E17723" w:rsidRDefault="00D91D4B" w:rsidP="00E17723">
      <w:pPr>
        <w:jc w:val="center"/>
        <w:rPr>
          <w:rFonts w:ascii="Times New Roman" w:hAnsi="Times New Roman" w:cs="Times New Roman"/>
          <w:noProof/>
        </w:rPr>
      </w:pPr>
      <w:r w:rsidRPr="000F1C63">
        <w:rPr>
          <w:rFonts w:ascii="Times New Roman" w:hAnsi="Times New Roman" w:cs="Times New Roman"/>
          <w:noProof/>
        </w:rPr>
        <w:t xml:space="preserve"> </w:t>
      </w:r>
      <w:r w:rsidR="00E80652">
        <w:rPr>
          <w:noProof/>
        </w:rPr>
        <w:drawing>
          <wp:inline distT="0" distB="0" distL="0" distR="0" wp14:anchorId="206F559F" wp14:editId="10412344">
            <wp:extent cx="4634865" cy="2147238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1874" cy="215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C63">
        <w:rPr>
          <w:rFonts w:ascii="Times New Roman" w:hAnsi="Times New Roman" w:cs="Times New Roman"/>
          <w:noProof/>
        </w:rPr>
        <w:t xml:space="preserve"> </w:t>
      </w:r>
    </w:p>
    <w:p w:rsidR="00226B7F" w:rsidRPr="00517650" w:rsidRDefault="00226B7F" w:rsidP="00226B7F">
      <w:pPr>
        <w:pStyle w:val="2"/>
      </w:pPr>
      <w:bookmarkStart w:id="6" w:name="_Toc528339406"/>
      <w:r>
        <w:rPr>
          <w:rFonts w:hint="eastAsia"/>
        </w:rPr>
        <w:t>4</w:t>
      </w:r>
      <w:r w:rsidRPr="00517650">
        <w:t>.</w:t>
      </w:r>
      <w:bookmarkStart w:id="7" w:name="_Hlk528308846"/>
      <w:r w:rsidRPr="006E372B">
        <w:rPr>
          <w:rFonts w:hint="eastAsia"/>
        </w:rPr>
        <w:t>“十三五”省重点学科</w:t>
      </w:r>
      <w:bookmarkEnd w:id="7"/>
      <w:r w:rsidRPr="006E372B">
        <w:rPr>
          <w:rFonts w:hint="eastAsia"/>
        </w:rPr>
        <w:t>申报界面</w:t>
      </w:r>
      <w:bookmarkEnd w:id="6"/>
    </w:p>
    <w:p w:rsidR="00226B7F" w:rsidRDefault="00226B7F" w:rsidP="00226B7F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</w:t>
      </w:r>
      <w:r>
        <w:rPr>
          <w:rFonts w:ascii="Times New Roman" w:eastAsia="仿宋" w:hAnsi="Times New Roman" w:cs="Times New Roman"/>
          <w:bCs/>
          <w:sz w:val="32"/>
          <w:szCs w:val="32"/>
        </w:rPr>
        <w:t>申报界面，左侧为分为三个菜单栏，</w:t>
      </w:r>
      <w:r w:rsidRPr="006E372B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、站内信和个人设置。在</w:t>
      </w:r>
      <w:r w:rsidRPr="006E372B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菜单内可查看</w:t>
      </w:r>
      <w:r w:rsidRPr="006E372B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 w:rsidR="0091237E">
        <w:rPr>
          <w:rFonts w:ascii="Times New Roman" w:eastAsia="仿宋" w:hAnsi="Times New Roman" w:cs="Times New Roman" w:hint="eastAsia"/>
          <w:bCs/>
          <w:sz w:val="32"/>
          <w:szCs w:val="32"/>
        </w:rPr>
        <w:t>任务书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和填写</w:t>
      </w:r>
      <w:r w:rsidRPr="006E372B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中期检查，站内信可以发送和</w:t>
      </w:r>
      <w:r w:rsidR="002A3588">
        <w:rPr>
          <w:rFonts w:ascii="Times New Roman" w:eastAsia="仿宋" w:hAnsi="Times New Roman" w:cs="Times New Roman" w:hint="eastAsia"/>
          <w:bCs/>
          <w:sz w:val="32"/>
          <w:szCs w:val="32"/>
        </w:rPr>
        <w:t>接收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信息，个人设置可以进行个人信息修改和密码的管理。主界面显示内容为任务书和</w:t>
      </w:r>
      <w:r w:rsidRPr="006E372B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中期检查报告模板下载。</w:t>
      </w:r>
    </w:p>
    <w:p w:rsidR="00226B7F" w:rsidRDefault="00226B7F" w:rsidP="00226B7F">
      <w:pPr>
        <w:jc w:val="center"/>
        <w:rPr>
          <w:rFonts w:ascii="Times New Roman" w:hAnsi="Times New Roman" w:cs="Times New Roman"/>
          <w:noProof/>
        </w:rPr>
      </w:pPr>
      <w:r w:rsidRPr="000F1C63">
        <w:rPr>
          <w:rFonts w:ascii="Times New Roman" w:hAnsi="Times New Roman" w:cs="Times New Roman"/>
          <w:noProof/>
        </w:rPr>
        <w:t xml:space="preserve"> </w:t>
      </w:r>
      <w:r w:rsidR="00FB450F">
        <w:rPr>
          <w:noProof/>
        </w:rPr>
        <w:drawing>
          <wp:inline distT="0" distB="0" distL="0" distR="0" wp14:anchorId="18161DA3" wp14:editId="3253E11C">
            <wp:extent cx="4793624" cy="2402006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4569" cy="24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0F">
        <w:rPr>
          <w:noProof/>
        </w:rPr>
        <w:t xml:space="preserve"> </w:t>
      </w:r>
      <w:r w:rsidRPr="000F1C63">
        <w:rPr>
          <w:rFonts w:ascii="Times New Roman" w:hAnsi="Times New Roman" w:cs="Times New Roman"/>
          <w:noProof/>
        </w:rPr>
        <w:t xml:space="preserve"> </w:t>
      </w:r>
    </w:p>
    <w:p w:rsidR="0009197A" w:rsidRPr="00517650" w:rsidRDefault="00402B7D" w:rsidP="0009197A">
      <w:pPr>
        <w:pStyle w:val="2"/>
      </w:pPr>
      <w:bookmarkStart w:id="8" w:name="_Toc528339407"/>
      <w:r>
        <w:rPr>
          <w:rFonts w:hint="eastAsia"/>
        </w:rPr>
        <w:lastRenderedPageBreak/>
        <w:t>5</w:t>
      </w:r>
      <w:r w:rsidR="0009197A" w:rsidRPr="00517650">
        <w:t>.</w:t>
      </w:r>
      <w:r w:rsidR="0009197A" w:rsidRPr="006E372B">
        <w:rPr>
          <w:rFonts w:hint="eastAsia"/>
        </w:rPr>
        <w:t>“十三五”省重点学科申报</w:t>
      </w:r>
      <w:r>
        <w:rPr>
          <w:rFonts w:hint="eastAsia"/>
        </w:rPr>
        <w:t>任务书</w:t>
      </w:r>
      <w:bookmarkEnd w:id="8"/>
    </w:p>
    <w:p w:rsidR="0009197A" w:rsidRDefault="0009197A" w:rsidP="0009197A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E17723">
        <w:rPr>
          <w:rFonts w:ascii="Times New Roman" w:eastAsia="仿宋" w:hAnsi="Times New Roman" w:cs="Times New Roman" w:hint="eastAsia"/>
          <w:bCs/>
          <w:sz w:val="32"/>
          <w:szCs w:val="32"/>
        </w:rPr>
        <w:t>学科负责人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点击左侧菜单栏中的“十三五”省重点学科菜单栏下的“十三五”省重点学科</w:t>
      </w:r>
      <w:r w:rsidR="006B20DF">
        <w:rPr>
          <w:rFonts w:ascii="Times New Roman" w:eastAsia="仿宋" w:hAnsi="Times New Roman" w:cs="Times New Roman" w:hint="eastAsia"/>
          <w:bCs/>
          <w:sz w:val="32"/>
          <w:szCs w:val="32"/>
        </w:rPr>
        <w:t>任务书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，在该页面可以查看到任务书信息。</w:t>
      </w:r>
    </w:p>
    <w:p w:rsidR="00226B7F" w:rsidRPr="00226B7F" w:rsidRDefault="0009197A" w:rsidP="00B51927">
      <w:pPr>
        <w:jc w:val="center"/>
        <w:rPr>
          <w:rFonts w:ascii="Times New Roman" w:hAnsi="Times New Roman" w:cs="Times New Roman"/>
          <w:noProof/>
        </w:rPr>
      </w:pPr>
      <w:r w:rsidRPr="000F1C63">
        <w:rPr>
          <w:rFonts w:ascii="Times New Roman" w:hAnsi="Times New Roman" w:cs="Times New Roman"/>
          <w:noProof/>
        </w:rPr>
        <w:t xml:space="preserve"> </w:t>
      </w:r>
      <w:r w:rsidR="00E85513">
        <w:rPr>
          <w:noProof/>
        </w:rPr>
        <w:drawing>
          <wp:inline distT="0" distB="0" distL="0" distR="0" wp14:anchorId="4DDA571F" wp14:editId="644CAE96">
            <wp:extent cx="4674121" cy="23336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5102" cy="23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513">
        <w:rPr>
          <w:noProof/>
        </w:rPr>
        <w:t xml:space="preserve"> </w:t>
      </w:r>
      <w:r w:rsidRPr="000F1C63">
        <w:rPr>
          <w:rFonts w:ascii="Times New Roman" w:hAnsi="Times New Roman" w:cs="Times New Roman"/>
          <w:noProof/>
        </w:rPr>
        <w:t xml:space="preserve"> </w:t>
      </w:r>
    </w:p>
    <w:p w:rsidR="00E17723" w:rsidRDefault="00F20210" w:rsidP="00E17723">
      <w:pPr>
        <w:pStyle w:val="2"/>
      </w:pPr>
      <w:bookmarkStart w:id="9" w:name="_Toc528339408"/>
      <w:r>
        <w:rPr>
          <w:rFonts w:hint="eastAsia"/>
        </w:rPr>
        <w:t>6</w:t>
      </w:r>
      <w:r w:rsidR="00E17723" w:rsidRPr="00517650">
        <w:t>.</w:t>
      </w:r>
      <w:r w:rsidRPr="00F20210">
        <w:rPr>
          <w:rFonts w:hint="eastAsia"/>
        </w:rPr>
        <w:t xml:space="preserve"> </w:t>
      </w:r>
      <w:r w:rsidRPr="00F20210">
        <w:rPr>
          <w:rFonts w:hint="eastAsia"/>
        </w:rPr>
        <w:t>“十三五”省重点学科中期检查</w:t>
      </w:r>
      <w:r w:rsidR="00E17723">
        <w:rPr>
          <w:rFonts w:hint="eastAsia"/>
        </w:rPr>
        <w:t>填写</w:t>
      </w:r>
      <w:bookmarkEnd w:id="9"/>
    </w:p>
    <w:p w:rsidR="00E17723" w:rsidRPr="000F1C63" w:rsidRDefault="00E17723" w:rsidP="005E57F5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E17723">
        <w:rPr>
          <w:rFonts w:ascii="Times New Roman" w:eastAsia="仿宋" w:hAnsi="Times New Roman" w:cs="Times New Roman" w:hint="eastAsia"/>
          <w:bCs/>
          <w:sz w:val="32"/>
          <w:szCs w:val="32"/>
        </w:rPr>
        <w:t>学科负责人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点击左侧菜单栏中的“十三五”省重点学科中期检查，在该页面点击新增按钮，进入到</w:t>
      </w:r>
      <w:r w:rsidRPr="00E17723"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“十三五”省重点学科中期检查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的</w:t>
      </w:r>
      <w:r w:rsidR="002A3588">
        <w:rPr>
          <w:rFonts w:ascii="Times New Roman" w:eastAsia="仿宋" w:hAnsi="Times New Roman" w:cs="Times New Roman" w:hint="eastAsia"/>
          <w:bCs/>
          <w:sz w:val="32"/>
          <w:szCs w:val="32"/>
        </w:rPr>
        <w:t>添加页面</w:t>
      </w:r>
      <w:r w:rsidR="00176124">
        <w:rPr>
          <w:rFonts w:ascii="Times New Roman" w:eastAsia="仿宋" w:hAnsi="Times New Roman" w:cs="Times New Roman" w:hint="eastAsia"/>
          <w:bCs/>
          <w:sz w:val="32"/>
          <w:szCs w:val="32"/>
        </w:rPr>
        <w:t>，填写好后点击暂存按钮保存，暂存后可以继续修改。</w:t>
      </w:r>
    </w:p>
    <w:p w:rsidR="00E17723" w:rsidRDefault="00CE51DA" w:rsidP="00E1772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C09A67" wp14:editId="2C5F482B">
            <wp:extent cx="4643645" cy="230505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1315" cy="23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16844">
        <w:rPr>
          <w:noProof/>
        </w:rPr>
        <w:t xml:space="preserve"> </w:t>
      </w:r>
    </w:p>
    <w:p w:rsidR="00871865" w:rsidRDefault="00871865" w:rsidP="00871865">
      <w:pPr>
        <w:jc w:val="left"/>
        <w:rPr>
          <w:noProof/>
        </w:rPr>
      </w:pPr>
    </w:p>
    <w:p w:rsidR="00871865" w:rsidRDefault="00871865" w:rsidP="00871865">
      <w:pPr>
        <w:jc w:val="left"/>
      </w:pPr>
    </w:p>
    <w:p w:rsidR="00402B63" w:rsidRDefault="00583BE0" w:rsidP="00402B63">
      <w:pPr>
        <w:pStyle w:val="2"/>
      </w:pPr>
      <w:bookmarkStart w:id="10" w:name="_Toc528339409"/>
      <w:r>
        <w:lastRenderedPageBreak/>
        <w:t>7</w:t>
      </w:r>
      <w:r w:rsidR="00402B63" w:rsidRPr="00517650">
        <w:t>.</w:t>
      </w:r>
      <w:r w:rsidR="00055160" w:rsidRPr="00055160">
        <w:rPr>
          <w:rFonts w:hint="eastAsia"/>
        </w:rPr>
        <w:t xml:space="preserve"> </w:t>
      </w:r>
      <w:r w:rsidR="00055160" w:rsidRPr="00055160">
        <w:rPr>
          <w:rFonts w:hint="eastAsia"/>
        </w:rPr>
        <w:t>“十三五”</w:t>
      </w:r>
      <w:r w:rsidR="00402B63">
        <w:rPr>
          <w:rFonts w:hint="eastAsia"/>
        </w:rPr>
        <w:t>省重点学科中期检查提交</w:t>
      </w:r>
      <w:bookmarkEnd w:id="10"/>
    </w:p>
    <w:p w:rsidR="00402B63" w:rsidRDefault="00402B63" w:rsidP="00402B63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E17723">
        <w:rPr>
          <w:rFonts w:ascii="Times New Roman" w:eastAsia="仿宋" w:hAnsi="Times New Roman" w:cs="Times New Roman" w:hint="eastAsia"/>
          <w:bCs/>
          <w:sz w:val="32"/>
          <w:szCs w:val="32"/>
        </w:rPr>
        <w:t>学科负责人</w:t>
      </w:r>
      <w:r w:rsidR="001B21BF">
        <w:rPr>
          <w:rFonts w:ascii="Times New Roman" w:eastAsia="仿宋" w:hAnsi="Times New Roman" w:cs="Times New Roman" w:hint="eastAsia"/>
          <w:bCs/>
          <w:sz w:val="32"/>
          <w:szCs w:val="32"/>
        </w:rPr>
        <w:t>暂存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“十三五”省重点学科中期检查</w:t>
      </w:r>
      <w:r w:rsidR="001B21BF">
        <w:rPr>
          <w:rFonts w:ascii="Times New Roman" w:eastAsia="仿宋" w:hAnsi="Times New Roman" w:cs="Times New Roman" w:hint="eastAsia"/>
          <w:bCs/>
          <w:sz w:val="32"/>
          <w:szCs w:val="32"/>
        </w:rPr>
        <w:t>后</w:t>
      </w:r>
      <w:r w:rsidR="0044398E">
        <w:rPr>
          <w:rFonts w:ascii="Times New Roman" w:eastAsia="仿宋" w:hAnsi="Times New Roman" w:cs="Times New Roman" w:hint="eastAsia"/>
          <w:bCs/>
          <w:sz w:val="32"/>
          <w:szCs w:val="32"/>
        </w:rPr>
        <w:t>，需分别上传封面盖章版图片、上传封底盖章版图片和</w:t>
      </w:r>
      <w:r w:rsidR="0066624A" w:rsidRPr="0066624A">
        <w:rPr>
          <w:rFonts w:ascii="Times New Roman" w:eastAsia="仿宋" w:hAnsi="Times New Roman" w:cs="Times New Roman" w:hint="eastAsia"/>
          <w:bCs/>
          <w:sz w:val="32"/>
          <w:szCs w:val="32"/>
        </w:rPr>
        <w:t>上传</w:t>
      </w:r>
      <w:r w:rsidR="0066624A" w:rsidRPr="0066624A">
        <w:rPr>
          <w:rFonts w:ascii="Times New Roman" w:eastAsia="仿宋" w:hAnsi="Times New Roman" w:cs="Times New Roman" w:hint="eastAsia"/>
          <w:bCs/>
          <w:sz w:val="32"/>
          <w:szCs w:val="32"/>
        </w:rPr>
        <w:t>PDF</w:t>
      </w:r>
      <w:r w:rsidR="0066624A" w:rsidRPr="0066624A">
        <w:rPr>
          <w:rFonts w:ascii="Times New Roman" w:eastAsia="仿宋" w:hAnsi="Times New Roman" w:cs="Times New Roman" w:hint="eastAsia"/>
          <w:bCs/>
          <w:sz w:val="32"/>
          <w:szCs w:val="32"/>
        </w:rPr>
        <w:t>版支撑材料</w:t>
      </w:r>
      <w:r w:rsidR="001B21BF">
        <w:rPr>
          <w:rFonts w:ascii="Times New Roman" w:eastAsia="仿宋" w:hAnsi="Times New Roman" w:cs="Times New Roman" w:hint="eastAsia"/>
          <w:bCs/>
          <w:sz w:val="32"/>
          <w:szCs w:val="32"/>
        </w:rPr>
        <w:t>（上传后才可提交）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，</w:t>
      </w:r>
      <w:r w:rsidR="003E6011">
        <w:rPr>
          <w:rFonts w:ascii="Times New Roman" w:eastAsia="仿宋" w:hAnsi="Times New Roman" w:cs="Times New Roman" w:hint="eastAsia"/>
          <w:bCs/>
          <w:sz w:val="32"/>
          <w:szCs w:val="32"/>
        </w:rPr>
        <w:t>需</w:t>
      </w:r>
      <w:r w:rsidR="00C25031">
        <w:rPr>
          <w:rFonts w:ascii="Times New Roman" w:eastAsia="仿宋" w:hAnsi="Times New Roman" w:cs="Times New Roman" w:hint="eastAsia"/>
          <w:bCs/>
          <w:sz w:val="32"/>
          <w:szCs w:val="32"/>
        </w:rPr>
        <w:t>选择有效的文件提交。</w:t>
      </w:r>
      <w:r w:rsidR="0003271F">
        <w:rPr>
          <w:rFonts w:ascii="Times New Roman" w:eastAsia="仿宋" w:hAnsi="Times New Roman" w:cs="Times New Roman" w:hint="eastAsia"/>
          <w:bCs/>
          <w:sz w:val="32"/>
          <w:szCs w:val="32"/>
        </w:rPr>
        <w:t>所有</w:t>
      </w:r>
      <w:r w:rsidR="000E03C3">
        <w:rPr>
          <w:rFonts w:ascii="Times New Roman" w:eastAsia="仿宋" w:hAnsi="Times New Roman" w:cs="Times New Roman" w:hint="eastAsia"/>
          <w:bCs/>
          <w:sz w:val="32"/>
          <w:szCs w:val="32"/>
        </w:rPr>
        <w:t>文件</w:t>
      </w:r>
      <w:r w:rsidR="00C25031">
        <w:rPr>
          <w:rFonts w:ascii="Times New Roman" w:eastAsia="仿宋" w:hAnsi="Times New Roman" w:cs="Times New Roman" w:hint="eastAsia"/>
          <w:bCs/>
          <w:sz w:val="32"/>
          <w:szCs w:val="32"/>
        </w:rPr>
        <w:t>上传</w:t>
      </w:r>
      <w:r w:rsidR="0003271F">
        <w:rPr>
          <w:rFonts w:ascii="Times New Roman" w:eastAsia="仿宋" w:hAnsi="Times New Roman" w:cs="Times New Roman" w:hint="eastAsia"/>
          <w:bCs/>
          <w:sz w:val="32"/>
          <w:szCs w:val="32"/>
        </w:rPr>
        <w:t>成功后</w:t>
      </w:r>
      <w:r w:rsidR="00C25031">
        <w:rPr>
          <w:rFonts w:ascii="Times New Roman" w:eastAsia="仿宋" w:hAnsi="Times New Roman" w:cs="Times New Roman" w:hint="eastAsia"/>
          <w:bCs/>
          <w:sz w:val="32"/>
          <w:szCs w:val="32"/>
        </w:rPr>
        <w:t>点击提交按钮，</w:t>
      </w:r>
      <w:r w:rsidR="00301212">
        <w:rPr>
          <w:rFonts w:ascii="Times New Roman" w:eastAsia="仿宋" w:hAnsi="Times New Roman" w:cs="Times New Roman" w:hint="eastAsia"/>
          <w:bCs/>
          <w:sz w:val="32"/>
          <w:szCs w:val="32"/>
        </w:rPr>
        <w:t>提交给高校管理员审核。</w:t>
      </w:r>
      <w:r w:rsidR="00C25031">
        <w:rPr>
          <w:rFonts w:ascii="Times New Roman" w:eastAsia="仿宋" w:hAnsi="Times New Roman" w:cs="Times New Roman" w:hint="eastAsia"/>
          <w:bCs/>
          <w:sz w:val="32"/>
          <w:szCs w:val="32"/>
        </w:rPr>
        <w:t>提交后</w:t>
      </w:r>
      <w:r w:rsidR="00A41B59">
        <w:rPr>
          <w:rFonts w:ascii="Times New Roman" w:eastAsia="仿宋" w:hAnsi="Times New Roman" w:cs="Times New Roman" w:hint="eastAsia"/>
          <w:bCs/>
          <w:sz w:val="32"/>
          <w:szCs w:val="32"/>
        </w:rPr>
        <w:t>将无法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修改。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页面可预览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Word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和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PDF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，若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PDF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没有跳出是因为浏览器被阻止了窗口弹出，请设置</w:t>
      </w:r>
      <w:r w:rsidR="00292986">
        <w:rPr>
          <w:rFonts w:ascii="Times New Roman" w:eastAsia="仿宋" w:hAnsi="Times New Roman" w:cs="Times New Roman" w:hint="eastAsia"/>
          <w:bCs/>
          <w:sz w:val="32"/>
          <w:szCs w:val="32"/>
        </w:rPr>
        <w:t>总是</w:t>
      </w:r>
      <w:r w:rsidR="008D0923">
        <w:rPr>
          <w:rFonts w:ascii="Times New Roman" w:eastAsia="仿宋" w:hAnsi="Times New Roman" w:cs="Times New Roman" w:hint="eastAsia"/>
          <w:bCs/>
          <w:sz w:val="32"/>
          <w:szCs w:val="32"/>
        </w:rPr>
        <w:t>允许。</w:t>
      </w:r>
      <w:r w:rsidR="00D0284D">
        <w:rPr>
          <w:rFonts w:ascii="Times New Roman" w:eastAsia="仿宋" w:hAnsi="Times New Roman" w:cs="Times New Roman" w:hint="eastAsia"/>
          <w:bCs/>
          <w:sz w:val="32"/>
          <w:szCs w:val="32"/>
        </w:rPr>
        <w:t>设置方法：在地址栏后面出现拦截，鼠标左击选择总是允许</w:t>
      </w:r>
      <w:r w:rsidR="00047CF1">
        <w:rPr>
          <w:rFonts w:ascii="Times New Roman" w:eastAsia="仿宋" w:hAnsi="Times New Roman" w:cs="Times New Roman" w:hint="eastAsia"/>
          <w:bCs/>
          <w:sz w:val="32"/>
          <w:szCs w:val="32"/>
        </w:rPr>
        <w:t>点击完成</w:t>
      </w:r>
      <w:r w:rsidR="00D0284D">
        <w:rPr>
          <w:rFonts w:ascii="Times New Roman" w:eastAsia="仿宋" w:hAnsi="Times New Roman" w:cs="Times New Roman" w:hint="eastAsia"/>
          <w:bCs/>
          <w:sz w:val="32"/>
          <w:szCs w:val="32"/>
        </w:rPr>
        <w:t>即可。</w:t>
      </w:r>
    </w:p>
    <w:p w:rsidR="00402B63" w:rsidRPr="00D0284D" w:rsidRDefault="00D0284D" w:rsidP="00D0284D">
      <w:pPr>
        <w:spacing w:line="560" w:lineRule="exact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微软雅黑" w:eastAsia="微软雅黑" w:hAnsi="Times New Roman" w:cs="微软雅黑" w:hint="eastAsia"/>
          <w:noProof/>
          <w:color w:val="004080"/>
          <w:kern w:val="0"/>
          <w:sz w:val="24"/>
        </w:rPr>
        <w:drawing>
          <wp:inline distT="0" distB="0" distL="0" distR="0" wp14:anchorId="0A54BA95" wp14:editId="6F8694CF">
            <wp:extent cx="5274310" cy="143627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35" w:rsidRDefault="00A24254" w:rsidP="00D0284D">
      <w:pPr>
        <w:jc w:val="center"/>
      </w:pPr>
      <w:r>
        <w:rPr>
          <w:rFonts w:ascii="微软雅黑" w:eastAsia="微软雅黑" w:hAnsi="Times New Roman" w:cs="微软雅黑" w:hint="eastAsia"/>
          <w:noProof/>
          <w:color w:val="004080"/>
          <w:kern w:val="0"/>
          <w:sz w:val="24"/>
        </w:rPr>
        <w:drawing>
          <wp:inline distT="0" distB="0" distL="0" distR="0">
            <wp:extent cx="3305175" cy="26860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9E" w:rsidRDefault="00D0284D" w:rsidP="00D0284D">
      <w:pPr>
        <w:jc w:val="center"/>
      </w:pPr>
      <w:r>
        <w:rPr>
          <w:noProof/>
        </w:rPr>
        <w:drawing>
          <wp:inline distT="0" distB="0" distL="0" distR="0" wp14:anchorId="3DD6D146" wp14:editId="752738CD">
            <wp:extent cx="4263907" cy="2098072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7719" cy="21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9E" w:rsidRDefault="00E6759E" w:rsidP="00152A87"/>
    <w:p w:rsidR="009F429D" w:rsidRDefault="009F429D" w:rsidP="00517650">
      <w:pPr>
        <w:pStyle w:val="1"/>
      </w:pPr>
      <w:bookmarkStart w:id="11" w:name="_Toc528339410"/>
      <w:bookmarkStart w:id="12" w:name="_GoBack"/>
      <w:bookmarkEnd w:id="12"/>
      <w:r w:rsidRPr="000F1C63">
        <w:lastRenderedPageBreak/>
        <w:t>二、</w:t>
      </w:r>
      <w:r w:rsidR="00F577ED">
        <w:rPr>
          <w:rFonts w:hint="eastAsia"/>
        </w:rPr>
        <w:t>高校学科管理员</w:t>
      </w:r>
      <w:r w:rsidR="00F577ED" w:rsidRPr="000F1C63">
        <w:t>登录平台</w:t>
      </w:r>
      <w:bookmarkEnd w:id="11"/>
    </w:p>
    <w:p w:rsidR="00FC2E35" w:rsidRPr="00517650" w:rsidRDefault="00FC2E35" w:rsidP="00FC2E35">
      <w:pPr>
        <w:pStyle w:val="2"/>
      </w:pPr>
      <w:bookmarkStart w:id="13" w:name="_Toc528339411"/>
      <w:r w:rsidRPr="00517650">
        <w:t>1</w:t>
      </w:r>
      <w:r>
        <w:t>.</w:t>
      </w:r>
      <w:r w:rsidRPr="00517650">
        <w:rPr>
          <w:rFonts w:hint="eastAsia"/>
        </w:rPr>
        <w:t>首页打开</w:t>
      </w:r>
      <w:bookmarkEnd w:id="13"/>
    </w:p>
    <w:p w:rsidR="00FC2E35" w:rsidRPr="000F1C63" w:rsidRDefault="00FC2E35" w:rsidP="00FC2E35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在浏览器地址栏输入网址</w:t>
      </w:r>
      <w:hyperlink r:id="rId20" w:history="1">
        <w:r w:rsidRPr="00720065">
          <w:rPr>
            <w:rStyle w:val="a8"/>
            <w:rFonts w:ascii="Times New Roman" w:eastAsia="仿宋" w:hAnsi="Times New Roman" w:cs="Times New Roman"/>
            <w:color w:val="auto"/>
            <w:sz w:val="32"/>
            <w:szCs w:val="32"/>
            <w:u w:val="none"/>
          </w:rPr>
          <w:t>http://</w:t>
        </w:r>
        <w:r w:rsidRPr="00720065">
          <w:rPr>
            <w:rStyle w:val="a8"/>
            <w:rFonts w:ascii="Times New Roman" w:eastAsia="仿宋" w:hAnsi="Times New Roman" w:cs="Times New Roman"/>
            <w:bCs/>
            <w:color w:val="auto"/>
            <w:sz w:val="32"/>
            <w:szCs w:val="32"/>
            <w:u w:val="none"/>
          </w:rPr>
          <w:t>jsxw</w:t>
        </w:r>
        <w:r w:rsidRPr="00720065">
          <w:rPr>
            <w:rStyle w:val="a8"/>
            <w:rFonts w:ascii="Times New Roman" w:eastAsia="仿宋" w:hAnsi="Times New Roman" w:cs="Times New Roman"/>
            <w:color w:val="auto"/>
            <w:sz w:val="32"/>
            <w:szCs w:val="32"/>
            <w:u w:val="none"/>
          </w:rPr>
          <w:t>.jse.edu.cn/</w:t>
        </w:r>
      </w:hyperlink>
      <w:r>
        <w:rPr>
          <w:rFonts w:ascii="Times New Roman" w:eastAsia="仿宋" w:hAnsi="Times New Roman" w:cs="Times New Roman" w:hint="eastAsia"/>
          <w:bCs/>
          <w:sz w:val="32"/>
          <w:szCs w:val="32"/>
        </w:rPr>
        <w:t>确定后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进入平台首页，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（建议使用谷歌浏览器或者火狐浏览器，浏览器下载网址分别是</w:t>
      </w:r>
      <w:r w:rsidRPr="00F37B59">
        <w:rPr>
          <w:rFonts w:asciiTheme="minorEastAsia" w:hAnsiTheme="minorEastAsia" w:cs="Times New Roman"/>
          <w:bCs/>
          <w:sz w:val="32"/>
          <w:szCs w:val="32"/>
        </w:rPr>
        <w:t>https://www.google.cn/chrome/</w:t>
      </w:r>
      <w:r w:rsidRPr="00F37B59">
        <w:rPr>
          <w:rFonts w:asciiTheme="minorEastAsia" w:hAnsiTheme="minorEastAsia" w:cs="Times New Roman" w:hint="eastAsia"/>
          <w:bCs/>
          <w:sz w:val="32"/>
          <w:szCs w:val="32"/>
        </w:rPr>
        <w:t>、</w:t>
      </w:r>
      <w:r w:rsidRPr="00F37B59">
        <w:rPr>
          <w:rFonts w:asciiTheme="minorEastAsia" w:hAnsiTheme="minorEastAsia" w:cs="Times New Roman"/>
          <w:bCs/>
          <w:sz w:val="32"/>
          <w:szCs w:val="32"/>
        </w:rPr>
        <w:t>http://www.firefox.com.cn/</w:t>
      </w:r>
      <w:r w:rsidRPr="00F37B59">
        <w:rPr>
          <w:rFonts w:asciiTheme="minorEastAsia" w:hAnsiTheme="minorEastAsia" w:cs="Times New Roman" w:hint="eastAsia"/>
          <w:bCs/>
          <w:sz w:val="32"/>
          <w:szCs w:val="32"/>
        </w:rPr>
        <w:t>）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打开首页后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出现如下界面。</w:t>
      </w:r>
    </w:p>
    <w:p w:rsidR="00FC2E35" w:rsidRPr="000F1C63" w:rsidRDefault="00E80652" w:rsidP="00FC2E3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86A008" wp14:editId="38B6172B">
            <wp:extent cx="4533021" cy="27336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467" cy="27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E35">
        <w:rPr>
          <w:noProof/>
        </w:rPr>
        <w:t xml:space="preserve"> </w:t>
      </w:r>
      <w:r w:rsidR="00FC2E35" w:rsidRPr="000F1C63">
        <w:rPr>
          <w:rFonts w:ascii="Times New Roman" w:hAnsi="Times New Roman" w:cs="Times New Roman"/>
          <w:noProof/>
        </w:rPr>
        <w:t xml:space="preserve"> </w:t>
      </w:r>
    </w:p>
    <w:p w:rsidR="00FC2E35" w:rsidRPr="00517650" w:rsidRDefault="00FC2E35" w:rsidP="00FC2E35">
      <w:pPr>
        <w:pStyle w:val="2"/>
      </w:pPr>
      <w:bookmarkStart w:id="14" w:name="_Toc528339412"/>
      <w:r w:rsidRPr="00517650">
        <w:t>2</w:t>
      </w:r>
      <w:r>
        <w:t>.</w:t>
      </w:r>
      <w:r w:rsidRPr="00517650">
        <w:rPr>
          <w:rFonts w:hint="eastAsia"/>
        </w:rPr>
        <w:t>登录页打开</w:t>
      </w:r>
      <w:bookmarkEnd w:id="14"/>
    </w:p>
    <w:p w:rsidR="00FC2E35" w:rsidRPr="000F1C63" w:rsidRDefault="00FC2E35" w:rsidP="00FC2E35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在平台首页点击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“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高校登陆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”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，出现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高校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登录界面。</w:t>
      </w:r>
    </w:p>
    <w:p w:rsidR="00FC2E35" w:rsidRPr="000F1C63" w:rsidRDefault="00E80652" w:rsidP="00FC2E3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A332CD" wp14:editId="0DE0A4CA">
            <wp:extent cx="4566479" cy="269557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8837" cy="271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E35" w:rsidRPr="000F1C63">
        <w:rPr>
          <w:rFonts w:ascii="Times New Roman" w:hAnsi="Times New Roman" w:cs="Times New Roman"/>
          <w:noProof/>
        </w:rPr>
        <w:t xml:space="preserve"> </w:t>
      </w:r>
    </w:p>
    <w:p w:rsidR="00FC2E35" w:rsidRPr="00517650" w:rsidRDefault="00FC2E35" w:rsidP="00FC2E35">
      <w:pPr>
        <w:pStyle w:val="2"/>
      </w:pPr>
      <w:bookmarkStart w:id="15" w:name="_Toc528339413"/>
      <w:r w:rsidRPr="00517650">
        <w:lastRenderedPageBreak/>
        <w:t>3.</w:t>
      </w:r>
      <w:r w:rsidRPr="00517650">
        <w:rPr>
          <w:rFonts w:hint="eastAsia"/>
        </w:rPr>
        <w:t>账号密码输入</w:t>
      </w:r>
      <w:r>
        <w:rPr>
          <w:rFonts w:hint="eastAsia"/>
        </w:rPr>
        <w:t>及登陆完成</w:t>
      </w:r>
      <w:bookmarkEnd w:id="15"/>
    </w:p>
    <w:p w:rsidR="00FC2E35" w:rsidRPr="000F1C63" w:rsidRDefault="00FC2E35" w:rsidP="00FC2E35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0F1C63">
        <w:rPr>
          <w:rFonts w:ascii="Times New Roman" w:eastAsia="仿宋" w:hAnsi="Times New Roman" w:cs="Times New Roman"/>
          <w:bCs/>
          <w:sz w:val="32"/>
          <w:szCs w:val="32"/>
        </w:rPr>
        <w:t>在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高校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登录界面，输入登录账号、登录密码及验证码（若验证码不清楚，点击右侧刷新验证码），点击登录。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登录完成后，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进入</w:t>
      </w:r>
      <w:r w:rsidR="00D04A20" w:rsidRPr="00D04A20">
        <w:rPr>
          <w:rFonts w:ascii="Times New Roman" w:eastAsia="仿宋" w:hAnsi="Times New Roman" w:cs="Times New Roman" w:hint="eastAsia"/>
          <w:bCs/>
          <w:sz w:val="32"/>
          <w:szCs w:val="32"/>
        </w:rPr>
        <w:t>学科管理员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</w:t>
      </w:r>
      <w:r w:rsidR="00DE368F">
        <w:rPr>
          <w:rFonts w:ascii="Times New Roman" w:eastAsia="仿宋" w:hAnsi="Times New Roman" w:cs="Times New Roman" w:hint="eastAsia"/>
          <w:bCs/>
          <w:sz w:val="32"/>
          <w:szCs w:val="32"/>
        </w:rPr>
        <w:t>审核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界面。</w:t>
      </w:r>
    </w:p>
    <w:p w:rsidR="00FC2E35" w:rsidRDefault="00FC2E35" w:rsidP="00FC2E35">
      <w:pPr>
        <w:jc w:val="center"/>
        <w:rPr>
          <w:rFonts w:ascii="Times New Roman" w:hAnsi="Times New Roman" w:cs="Times New Roman"/>
          <w:noProof/>
        </w:rPr>
      </w:pPr>
      <w:r w:rsidRPr="000F1C63">
        <w:rPr>
          <w:rFonts w:ascii="Times New Roman" w:hAnsi="Times New Roman" w:cs="Times New Roman"/>
          <w:noProof/>
        </w:rPr>
        <w:t xml:space="preserve"> </w:t>
      </w:r>
      <w:r w:rsidR="00E80652">
        <w:rPr>
          <w:noProof/>
        </w:rPr>
        <w:drawing>
          <wp:inline distT="0" distB="0" distL="0" distR="0" wp14:anchorId="1D3E72A8" wp14:editId="4B23BF12">
            <wp:extent cx="4388486" cy="2057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1128" cy="20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C63">
        <w:rPr>
          <w:rFonts w:ascii="Times New Roman" w:hAnsi="Times New Roman" w:cs="Times New Roman"/>
          <w:noProof/>
        </w:rPr>
        <w:t xml:space="preserve"> </w:t>
      </w:r>
    </w:p>
    <w:p w:rsidR="00FC2E35" w:rsidRDefault="00752931" w:rsidP="00D04A20">
      <w:pPr>
        <w:pStyle w:val="2"/>
      </w:pPr>
      <w:bookmarkStart w:id="16" w:name="_Toc528339414"/>
      <w:r>
        <w:rPr>
          <w:rFonts w:hint="eastAsia"/>
        </w:rPr>
        <w:t>4</w:t>
      </w:r>
      <w:r w:rsidR="00D04A20" w:rsidRPr="00517650">
        <w:t>.</w:t>
      </w:r>
      <w:r w:rsidR="00D04A20" w:rsidRPr="00BA3CA6">
        <w:t>进入</w:t>
      </w:r>
      <w:r w:rsidR="00D04A20">
        <w:rPr>
          <w:rFonts w:hint="eastAsia"/>
        </w:rPr>
        <w:t>审核</w:t>
      </w:r>
      <w:r w:rsidR="00D04A20" w:rsidRPr="00BA3CA6">
        <w:t>界面</w:t>
      </w:r>
      <w:bookmarkEnd w:id="16"/>
    </w:p>
    <w:p w:rsidR="00BB478C" w:rsidRPr="000F1C63" w:rsidRDefault="00D04A20" w:rsidP="00752931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D04A20">
        <w:rPr>
          <w:rFonts w:ascii="Times New Roman" w:eastAsia="仿宋" w:hAnsi="Times New Roman" w:cs="Times New Roman" w:hint="eastAsia"/>
          <w:bCs/>
          <w:sz w:val="32"/>
          <w:szCs w:val="32"/>
        </w:rPr>
        <w:t>高校学科管理员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点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击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“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项目评审网上电子工作系统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”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后</w:t>
      </w:r>
      <w:r w:rsidRPr="000F1C63">
        <w:rPr>
          <w:rFonts w:ascii="Times New Roman" w:eastAsia="仿宋" w:hAnsi="Times New Roman" w:cs="Times New Roman"/>
          <w:bCs/>
          <w:sz w:val="32"/>
          <w:szCs w:val="32"/>
        </w:rPr>
        <w:t>，进入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主页，点击</w:t>
      </w:r>
      <w:r w:rsidR="00752931">
        <w:rPr>
          <w:rFonts w:ascii="Times New Roman" w:eastAsia="仿宋" w:hAnsi="Times New Roman" w:cs="Times New Roman" w:hint="eastAsia"/>
          <w:bCs/>
          <w:sz w:val="32"/>
          <w:szCs w:val="32"/>
        </w:rPr>
        <w:t>左侧菜单栏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的</w:t>
      </w:r>
      <w:r w:rsidR="0093086D">
        <w:rPr>
          <w:rFonts w:ascii="Times New Roman" w:eastAsia="仿宋" w:hAnsi="Times New Roman" w:cs="Times New Roman" w:hint="eastAsia"/>
          <w:bCs/>
          <w:sz w:val="32"/>
          <w:szCs w:val="32"/>
        </w:rPr>
        <w:t>“</w:t>
      </w:r>
      <w:r w:rsidR="00752931">
        <w:rPr>
          <w:rFonts w:ascii="Times New Roman" w:eastAsia="仿宋" w:hAnsi="Times New Roman" w:cs="Times New Roman" w:hint="eastAsia"/>
          <w:bCs/>
          <w:sz w:val="32"/>
          <w:szCs w:val="32"/>
        </w:rPr>
        <w:t>十三五”省重点学科中期检查</w:t>
      </w:r>
      <w:r w:rsidR="00307F9C">
        <w:rPr>
          <w:rFonts w:ascii="Times New Roman" w:eastAsia="仿宋" w:hAnsi="Times New Roman" w:cs="Times New Roman" w:hint="eastAsia"/>
          <w:bCs/>
          <w:sz w:val="32"/>
          <w:szCs w:val="32"/>
        </w:rPr>
        <w:t>审核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，</w:t>
      </w:r>
      <w:r w:rsidR="00363B0A">
        <w:rPr>
          <w:rFonts w:ascii="Times New Roman" w:eastAsia="仿宋" w:hAnsi="Times New Roman" w:cs="Times New Roman" w:hint="eastAsia"/>
          <w:bCs/>
          <w:sz w:val="32"/>
          <w:szCs w:val="32"/>
        </w:rPr>
        <w:t>然后学科管理员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点击“审核”按钮逐个评审</w:t>
      </w:r>
      <w:r w:rsidR="00307F9C"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BB478C" w:rsidRPr="009F429D" w:rsidRDefault="00495003" w:rsidP="00590247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48A165" wp14:editId="22BFF5D7">
            <wp:extent cx="4376739" cy="2162023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8780" cy="21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A3CA6" w:rsidRDefault="00312F8F" w:rsidP="00517650">
      <w:pPr>
        <w:pStyle w:val="2"/>
      </w:pPr>
      <w:bookmarkStart w:id="17" w:name="_Toc528339415"/>
      <w:r>
        <w:rPr>
          <w:rFonts w:hint="eastAsia"/>
        </w:rPr>
        <w:t>5</w:t>
      </w:r>
      <w:r w:rsidR="001009F3" w:rsidRPr="001009F3">
        <w:rPr>
          <w:rFonts w:hint="eastAsia"/>
        </w:rPr>
        <w:t>.</w:t>
      </w:r>
      <w:r>
        <w:rPr>
          <w:rFonts w:hint="eastAsia"/>
        </w:rPr>
        <w:t>最终提交</w:t>
      </w:r>
      <w:bookmarkEnd w:id="17"/>
    </w:p>
    <w:p w:rsidR="00D0284D" w:rsidRDefault="00307F9C" w:rsidP="00D0284D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D04A20">
        <w:rPr>
          <w:rFonts w:ascii="Times New Roman" w:eastAsia="仿宋" w:hAnsi="Times New Roman" w:cs="Times New Roman" w:hint="eastAsia"/>
          <w:bCs/>
          <w:sz w:val="32"/>
          <w:szCs w:val="32"/>
        </w:rPr>
        <w:t>高校学科管理员</w:t>
      </w:r>
      <w:r w:rsidR="001009F3">
        <w:rPr>
          <w:rFonts w:ascii="Times New Roman" w:eastAsia="仿宋" w:hAnsi="Times New Roman" w:cs="Times New Roman" w:hint="eastAsia"/>
          <w:bCs/>
          <w:sz w:val="32"/>
          <w:szCs w:val="32"/>
        </w:rPr>
        <w:t>在逐一完成</w:t>
      </w:r>
      <w:r w:rsidR="002D6EAF">
        <w:rPr>
          <w:rFonts w:ascii="Times New Roman" w:eastAsia="仿宋" w:hAnsi="Times New Roman" w:cs="Times New Roman" w:hint="eastAsia"/>
          <w:bCs/>
          <w:sz w:val="32"/>
          <w:szCs w:val="32"/>
        </w:rPr>
        <w:t>所有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“十三五”省重点学科中期检查审核后。</w:t>
      </w:r>
      <w:r w:rsidR="001009F3">
        <w:rPr>
          <w:rFonts w:ascii="Times New Roman" w:eastAsia="仿宋" w:hAnsi="Times New Roman" w:cs="Times New Roman" w:hint="eastAsia"/>
          <w:bCs/>
          <w:sz w:val="32"/>
          <w:szCs w:val="32"/>
        </w:rPr>
        <w:t>在页</w:t>
      </w:r>
      <w:r w:rsidR="002D6EAF">
        <w:rPr>
          <w:rFonts w:ascii="Times New Roman" w:eastAsia="仿宋" w:hAnsi="Times New Roman" w:cs="Times New Roman" w:hint="eastAsia"/>
          <w:bCs/>
          <w:sz w:val="32"/>
          <w:szCs w:val="32"/>
        </w:rPr>
        <w:t>面</w:t>
      </w:r>
      <w:r w:rsidR="001009F3">
        <w:rPr>
          <w:rFonts w:ascii="Times New Roman" w:eastAsia="仿宋" w:hAnsi="Times New Roman" w:cs="Times New Roman" w:hint="eastAsia"/>
          <w:bCs/>
          <w:sz w:val="32"/>
          <w:szCs w:val="32"/>
        </w:rPr>
        <w:t>底部，点击</w:t>
      </w:r>
      <w:r w:rsidR="001009F3" w:rsidRPr="00DC6D4C">
        <w:rPr>
          <w:rFonts w:ascii="Times New Roman" w:eastAsia="仿宋" w:hAnsi="Times New Roman" w:cs="Times New Roman"/>
          <w:bCs/>
          <w:sz w:val="32"/>
          <w:szCs w:val="32"/>
        </w:rPr>
        <w:t>“</w:t>
      </w:r>
      <w:r w:rsidR="0011023D">
        <w:rPr>
          <w:rFonts w:ascii="Times New Roman" w:eastAsia="仿宋" w:hAnsi="Times New Roman" w:cs="Times New Roman" w:hint="eastAsia"/>
          <w:bCs/>
          <w:sz w:val="32"/>
          <w:szCs w:val="32"/>
        </w:rPr>
        <w:t>最终提交</w:t>
      </w:r>
      <w:r w:rsidR="001009F3" w:rsidRPr="00DC6D4C">
        <w:rPr>
          <w:rFonts w:ascii="Times New Roman" w:eastAsia="仿宋" w:hAnsi="Times New Roman" w:cs="Times New Roman"/>
          <w:bCs/>
          <w:sz w:val="32"/>
          <w:szCs w:val="32"/>
        </w:rPr>
        <w:t>”</w:t>
      </w:r>
      <w:r w:rsidR="00AD591D" w:rsidRPr="00AD591D">
        <w:rPr>
          <w:rFonts w:ascii="Times New Roman" w:eastAsia="仿宋" w:hAnsi="Times New Roman" w:cs="Times New Roman" w:hint="eastAsia"/>
          <w:bCs/>
          <w:sz w:val="32"/>
          <w:szCs w:val="32"/>
        </w:rPr>
        <w:t xml:space="preserve"> </w:t>
      </w:r>
      <w:r w:rsidR="00AD591D">
        <w:rPr>
          <w:rFonts w:ascii="Times New Roman" w:eastAsia="仿宋" w:hAnsi="Times New Roman" w:cs="Times New Roman" w:hint="eastAsia"/>
          <w:bCs/>
          <w:sz w:val="32"/>
          <w:szCs w:val="32"/>
        </w:rPr>
        <w:t>按钮</w:t>
      </w:r>
      <w:r w:rsidR="00D10758">
        <w:rPr>
          <w:rFonts w:ascii="Times New Roman" w:eastAsia="仿宋" w:hAnsi="Times New Roman" w:cs="Times New Roman" w:hint="eastAsia"/>
          <w:bCs/>
          <w:sz w:val="32"/>
          <w:szCs w:val="32"/>
        </w:rPr>
        <w:t>，提交给省厅学科管理员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t>。页面可</w:t>
      </w:r>
      <w:r w:rsidR="00D95DC2">
        <w:rPr>
          <w:rFonts w:ascii="Times New Roman" w:eastAsia="仿宋" w:hAnsi="Times New Roman" w:cs="Times New Roman" w:hint="eastAsia"/>
          <w:bCs/>
          <w:sz w:val="32"/>
          <w:szCs w:val="32"/>
        </w:rPr>
        <w:t>查看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t>PDF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t>，若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t>PDF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t>没有跳出是因</w:t>
      </w:r>
      <w:r w:rsidR="00871865">
        <w:rPr>
          <w:rFonts w:ascii="Times New Roman" w:eastAsia="仿宋" w:hAnsi="Times New Roman" w:cs="Times New Roman" w:hint="eastAsia"/>
          <w:bCs/>
          <w:sz w:val="32"/>
          <w:szCs w:val="32"/>
        </w:rPr>
        <w:lastRenderedPageBreak/>
        <w:t>为浏览器被阻止了窗口弹出，请设置总是允许。</w:t>
      </w:r>
      <w:r w:rsidR="00D0284D">
        <w:rPr>
          <w:rFonts w:ascii="Times New Roman" w:eastAsia="仿宋" w:hAnsi="Times New Roman" w:cs="Times New Roman" w:hint="eastAsia"/>
          <w:bCs/>
          <w:sz w:val="32"/>
          <w:szCs w:val="32"/>
        </w:rPr>
        <w:t>设置方法：在地址栏后面出现拦截，鼠标左击选择总是允许</w:t>
      </w:r>
      <w:r w:rsidR="00047CF1">
        <w:rPr>
          <w:rFonts w:ascii="Times New Roman" w:eastAsia="仿宋" w:hAnsi="Times New Roman" w:cs="Times New Roman" w:hint="eastAsia"/>
          <w:bCs/>
          <w:sz w:val="32"/>
          <w:szCs w:val="32"/>
        </w:rPr>
        <w:t>点击完成</w:t>
      </w:r>
      <w:r w:rsidR="00D0284D">
        <w:rPr>
          <w:rFonts w:ascii="Times New Roman" w:eastAsia="仿宋" w:hAnsi="Times New Roman" w:cs="Times New Roman" w:hint="eastAsia"/>
          <w:bCs/>
          <w:sz w:val="32"/>
          <w:szCs w:val="32"/>
        </w:rPr>
        <w:t>即可。</w:t>
      </w:r>
    </w:p>
    <w:p w:rsidR="00D0284D" w:rsidRPr="00D0284D" w:rsidRDefault="00D0284D" w:rsidP="00D0284D">
      <w:pPr>
        <w:spacing w:line="560" w:lineRule="exact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微软雅黑" w:eastAsia="微软雅黑" w:hAnsi="Times New Roman" w:cs="微软雅黑" w:hint="eastAsia"/>
          <w:noProof/>
          <w:color w:val="004080"/>
          <w:kern w:val="0"/>
          <w:sz w:val="24"/>
        </w:rPr>
        <w:drawing>
          <wp:inline distT="0" distB="0" distL="0" distR="0" wp14:anchorId="07DC319F" wp14:editId="25684FD2">
            <wp:extent cx="5274310" cy="143627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4D" w:rsidRDefault="00A24254" w:rsidP="00D0284D">
      <w:pPr>
        <w:jc w:val="center"/>
      </w:pPr>
      <w:r>
        <w:rPr>
          <w:rFonts w:ascii="微软雅黑" w:eastAsia="微软雅黑" w:hAnsi="Times New Roman" w:cs="微软雅黑" w:hint="eastAsia"/>
          <w:noProof/>
          <w:color w:val="004080"/>
          <w:kern w:val="0"/>
          <w:sz w:val="24"/>
        </w:rPr>
        <w:drawing>
          <wp:inline distT="0" distB="0" distL="0" distR="0">
            <wp:extent cx="3305175" cy="26860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BB" w:rsidRPr="00E94CF9" w:rsidRDefault="008A1BBB" w:rsidP="00AD591D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</w:p>
    <w:p w:rsidR="008A1BBB" w:rsidRDefault="00CC7639" w:rsidP="008932DA">
      <w:pPr>
        <w:spacing w:line="360" w:lineRule="auto"/>
        <w:jc w:val="center"/>
        <w:rPr>
          <w:rFonts w:ascii="Times New Roman" w:eastAsia="仿宋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73DE0E6" wp14:editId="63C34289">
            <wp:extent cx="4421618" cy="21996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1131" cy="22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10758">
        <w:rPr>
          <w:rFonts w:ascii="Times New Roman" w:eastAsia="仿宋" w:hAnsi="Times New Roman" w:cs="Times New Roman"/>
          <w:b/>
          <w:bCs/>
          <w:noProof/>
          <w:sz w:val="32"/>
          <w:szCs w:val="32"/>
        </w:rPr>
        <w:t xml:space="preserve"> </w:t>
      </w:r>
    </w:p>
    <w:p w:rsidR="00CC7639" w:rsidRDefault="00CC7639" w:rsidP="00CC7639">
      <w:pPr>
        <w:pStyle w:val="2"/>
      </w:pPr>
      <w:bookmarkStart w:id="18" w:name="_Toc528339416"/>
      <w:r>
        <w:t>6</w:t>
      </w:r>
      <w:r w:rsidRPr="001009F3">
        <w:rPr>
          <w:rFonts w:hint="eastAsia"/>
        </w:rPr>
        <w:t>.</w:t>
      </w:r>
      <w:r w:rsidR="009C53F2" w:rsidRPr="009C53F2">
        <w:rPr>
          <w:rFonts w:hint="eastAsia"/>
        </w:rPr>
        <w:t xml:space="preserve"> </w:t>
      </w:r>
      <w:r w:rsidR="009C53F2" w:rsidRPr="009C53F2">
        <w:rPr>
          <w:rFonts w:hint="eastAsia"/>
        </w:rPr>
        <w:t>“十三五”省重点学科负责人列表</w:t>
      </w:r>
      <w:bookmarkEnd w:id="18"/>
    </w:p>
    <w:p w:rsidR="00CC7639" w:rsidRPr="00E94CF9" w:rsidRDefault="00CC7639" w:rsidP="00CC7639">
      <w:pPr>
        <w:spacing w:line="560" w:lineRule="exact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r w:rsidRPr="00D04A20">
        <w:rPr>
          <w:rFonts w:ascii="Times New Roman" w:eastAsia="仿宋" w:hAnsi="Times New Roman" w:cs="Times New Roman" w:hint="eastAsia"/>
          <w:bCs/>
          <w:sz w:val="32"/>
          <w:szCs w:val="32"/>
        </w:rPr>
        <w:t>高校学科管理员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在“十三五”省重点学科菜单下的“十三五”省重点学科负责人列表模块，可以查看本校学科负责人的账号，</w:t>
      </w:r>
      <w:r w:rsidR="00904924">
        <w:rPr>
          <w:rFonts w:ascii="Times New Roman" w:eastAsia="仿宋" w:hAnsi="Times New Roman" w:cs="Times New Roman" w:hint="eastAsia"/>
          <w:bCs/>
          <w:sz w:val="32"/>
          <w:szCs w:val="32"/>
        </w:rPr>
        <w:t>如若学科负责人密码忘记，管理员可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重置密码，重置后密码与</w:t>
      </w:r>
      <w:r w:rsidR="006E6684">
        <w:rPr>
          <w:rFonts w:ascii="Times New Roman" w:eastAsia="仿宋" w:hAnsi="Times New Roman" w:cs="Times New Roman" w:hint="eastAsia"/>
          <w:bCs/>
          <w:sz w:val="32"/>
          <w:szCs w:val="32"/>
        </w:rPr>
        <w:t>该负责人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账号一致。</w:t>
      </w:r>
      <w:r w:rsidRPr="00E94CF9">
        <w:rPr>
          <w:rFonts w:ascii="Times New Roman" w:eastAsia="仿宋" w:hAnsi="Times New Roman" w:cs="Times New Roman"/>
          <w:bCs/>
          <w:sz w:val="32"/>
          <w:szCs w:val="32"/>
        </w:rPr>
        <w:t xml:space="preserve"> </w:t>
      </w:r>
    </w:p>
    <w:p w:rsidR="00CC7639" w:rsidRDefault="00536170" w:rsidP="00CC7639">
      <w:pPr>
        <w:spacing w:line="360" w:lineRule="auto"/>
        <w:jc w:val="center"/>
        <w:rPr>
          <w:rFonts w:ascii="Times New Roman" w:eastAsia="仿宋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7DF174" wp14:editId="34584555">
            <wp:extent cx="4543747" cy="2266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0119" cy="22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C7639">
        <w:rPr>
          <w:noProof/>
        </w:rPr>
        <w:t xml:space="preserve"> </w:t>
      </w:r>
      <w:r w:rsidR="00CC7639">
        <w:rPr>
          <w:rFonts w:ascii="Times New Roman" w:eastAsia="仿宋" w:hAnsi="Times New Roman" w:cs="Times New Roman"/>
          <w:b/>
          <w:bCs/>
          <w:noProof/>
          <w:sz w:val="32"/>
          <w:szCs w:val="32"/>
        </w:rPr>
        <w:t xml:space="preserve"> </w:t>
      </w:r>
    </w:p>
    <w:p w:rsidR="00CC7639" w:rsidRDefault="00CC7639" w:rsidP="008932DA">
      <w:pPr>
        <w:spacing w:line="360" w:lineRule="auto"/>
        <w:jc w:val="center"/>
        <w:rPr>
          <w:rFonts w:ascii="Times New Roman" w:eastAsia="仿宋" w:hAnsi="Times New Roman" w:cs="Times New Roman"/>
          <w:b/>
          <w:bCs/>
          <w:sz w:val="32"/>
          <w:szCs w:val="32"/>
        </w:rPr>
      </w:pPr>
    </w:p>
    <w:p w:rsidR="00D10758" w:rsidRDefault="00D10758" w:rsidP="000C1358">
      <w:pPr>
        <w:spacing w:line="360" w:lineRule="auto"/>
        <w:jc w:val="left"/>
        <w:rPr>
          <w:rFonts w:asciiTheme="minorEastAsia" w:hAnsiTheme="minorEastAsia" w:cs="Times New Roman"/>
          <w:b/>
          <w:bCs/>
          <w:szCs w:val="21"/>
        </w:rPr>
      </w:pPr>
    </w:p>
    <w:p w:rsidR="00D10758" w:rsidRDefault="00D10758" w:rsidP="000C1358">
      <w:pPr>
        <w:spacing w:line="360" w:lineRule="auto"/>
        <w:jc w:val="left"/>
        <w:rPr>
          <w:rFonts w:asciiTheme="minorEastAsia" w:hAnsiTheme="minorEastAsia" w:cs="Times New Roman"/>
          <w:b/>
          <w:bCs/>
          <w:szCs w:val="21"/>
        </w:rPr>
      </w:pPr>
    </w:p>
    <w:p w:rsidR="009E453D" w:rsidRDefault="009E453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D0284D" w:rsidRPr="00E51B49" w:rsidRDefault="00D0284D" w:rsidP="00E51B49">
      <w:pPr>
        <w:spacing w:line="360" w:lineRule="auto"/>
        <w:rPr>
          <w:rFonts w:asciiTheme="minorEastAsia" w:hAnsiTheme="minorEastAsia" w:cs="Times New Roman"/>
          <w:szCs w:val="21"/>
        </w:rPr>
      </w:pPr>
    </w:p>
    <w:p w:rsidR="009E453D" w:rsidRPr="009E453D" w:rsidRDefault="009E453D" w:rsidP="009E453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 w:hint="eastAsia"/>
          <w:sz w:val="52"/>
          <w:szCs w:val="52"/>
        </w:rPr>
        <w:t>—————</w:t>
      </w:r>
      <w:r w:rsidRPr="00603B0D">
        <w:rPr>
          <w:rFonts w:ascii="黑体" w:eastAsia="黑体" w:hAnsi="黑体" w:cs="Times New Roman" w:hint="eastAsia"/>
          <w:sz w:val="52"/>
          <w:szCs w:val="52"/>
        </w:rPr>
        <w:t>文</w:t>
      </w:r>
      <w:r w:rsidR="0019038D" w:rsidRPr="00603B0D">
        <w:rPr>
          <w:rFonts w:ascii="黑体" w:eastAsia="黑体" w:hAnsi="黑体" w:cs="Times New Roman" w:hint="eastAsia"/>
          <w:sz w:val="52"/>
          <w:szCs w:val="52"/>
        </w:rPr>
        <w:t xml:space="preserve"> </w:t>
      </w:r>
      <w:r w:rsidRPr="00603B0D">
        <w:rPr>
          <w:rFonts w:ascii="黑体" w:eastAsia="黑体" w:hAnsi="黑体" w:cs="Times New Roman" w:hint="eastAsia"/>
          <w:sz w:val="52"/>
          <w:szCs w:val="52"/>
        </w:rPr>
        <w:t>档</w:t>
      </w:r>
      <w:r w:rsidR="0019038D" w:rsidRPr="00603B0D">
        <w:rPr>
          <w:rFonts w:ascii="黑体" w:eastAsia="黑体" w:hAnsi="黑体" w:cs="Times New Roman" w:hint="eastAsia"/>
          <w:sz w:val="52"/>
          <w:szCs w:val="52"/>
        </w:rPr>
        <w:t xml:space="preserve"> </w:t>
      </w:r>
      <w:r w:rsidRPr="00603B0D">
        <w:rPr>
          <w:rFonts w:ascii="黑体" w:eastAsia="黑体" w:hAnsi="黑体" w:cs="Times New Roman" w:hint="eastAsia"/>
          <w:sz w:val="52"/>
          <w:szCs w:val="52"/>
        </w:rPr>
        <w:t>结</w:t>
      </w:r>
      <w:r w:rsidR="0019038D" w:rsidRPr="00603B0D">
        <w:rPr>
          <w:rFonts w:ascii="黑体" w:eastAsia="黑体" w:hAnsi="黑体" w:cs="Times New Roman" w:hint="eastAsia"/>
          <w:sz w:val="52"/>
          <w:szCs w:val="52"/>
        </w:rPr>
        <w:t xml:space="preserve"> </w:t>
      </w:r>
      <w:r w:rsidRPr="00603B0D">
        <w:rPr>
          <w:rFonts w:ascii="黑体" w:eastAsia="黑体" w:hAnsi="黑体" w:cs="Times New Roman" w:hint="eastAsia"/>
          <w:sz w:val="52"/>
          <w:szCs w:val="52"/>
        </w:rPr>
        <w:t>束</w:t>
      </w:r>
      <w:r>
        <w:rPr>
          <w:rFonts w:ascii="Times New Roman" w:hAnsi="Times New Roman" w:cs="Times New Roman" w:hint="eastAsia"/>
          <w:sz w:val="52"/>
          <w:szCs w:val="52"/>
        </w:rPr>
        <w:t>—————</w:t>
      </w:r>
    </w:p>
    <w:sectPr w:rsidR="009E453D" w:rsidRPr="009E4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8C8" w:rsidRDefault="004878C8" w:rsidP="008370AB">
      <w:r>
        <w:separator/>
      </w:r>
    </w:p>
  </w:endnote>
  <w:endnote w:type="continuationSeparator" w:id="0">
    <w:p w:rsidR="004878C8" w:rsidRDefault="004878C8" w:rsidP="00837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8C8" w:rsidRDefault="004878C8" w:rsidP="008370AB">
      <w:r>
        <w:separator/>
      </w:r>
    </w:p>
  </w:footnote>
  <w:footnote w:type="continuationSeparator" w:id="0">
    <w:p w:rsidR="004878C8" w:rsidRDefault="004878C8" w:rsidP="00837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632CC5"/>
    <w:multiLevelType w:val="singleLevel"/>
    <w:tmpl w:val="AB632CC5"/>
    <w:lvl w:ilvl="0">
      <w:start w:val="3"/>
      <w:numFmt w:val="decimal"/>
      <w:suff w:val="space"/>
      <w:lvlText w:val="%1."/>
      <w:lvlJc w:val="left"/>
    </w:lvl>
  </w:abstractNum>
  <w:abstractNum w:abstractNumId="1">
    <w:nsid w:val="EA7AFF8F"/>
    <w:multiLevelType w:val="singleLevel"/>
    <w:tmpl w:val="EA7AFF8F"/>
    <w:lvl w:ilvl="0">
      <w:start w:val="3"/>
      <w:numFmt w:val="decimal"/>
      <w:suff w:val="nothing"/>
      <w:lvlText w:val="%1、"/>
      <w:lvlJc w:val="left"/>
    </w:lvl>
  </w:abstractNum>
  <w:abstractNum w:abstractNumId="2">
    <w:nsid w:val="153AAA20"/>
    <w:multiLevelType w:val="singleLevel"/>
    <w:tmpl w:val="153AAA2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06C1FD4"/>
    <w:multiLevelType w:val="hybridMultilevel"/>
    <w:tmpl w:val="4FF82B3E"/>
    <w:lvl w:ilvl="0" w:tplc="D39CC1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22236"/>
    <w:rsid w:val="0003271F"/>
    <w:rsid w:val="00046F4A"/>
    <w:rsid w:val="00047CF1"/>
    <w:rsid w:val="00055160"/>
    <w:rsid w:val="00065A9A"/>
    <w:rsid w:val="000769F8"/>
    <w:rsid w:val="00083E15"/>
    <w:rsid w:val="0009197A"/>
    <w:rsid w:val="00092307"/>
    <w:rsid w:val="000C1358"/>
    <w:rsid w:val="000C305E"/>
    <w:rsid w:val="000C6026"/>
    <w:rsid w:val="000D4002"/>
    <w:rsid w:val="000E03C3"/>
    <w:rsid w:val="000E296A"/>
    <w:rsid w:val="000E29C6"/>
    <w:rsid w:val="000E2C26"/>
    <w:rsid w:val="000E36F3"/>
    <w:rsid w:val="000F1C63"/>
    <w:rsid w:val="001009F3"/>
    <w:rsid w:val="0011023D"/>
    <w:rsid w:val="001106D7"/>
    <w:rsid w:val="00111E1D"/>
    <w:rsid w:val="001221C4"/>
    <w:rsid w:val="001261EB"/>
    <w:rsid w:val="00127984"/>
    <w:rsid w:val="00132ADE"/>
    <w:rsid w:val="0013743D"/>
    <w:rsid w:val="00150961"/>
    <w:rsid w:val="00152A87"/>
    <w:rsid w:val="00176124"/>
    <w:rsid w:val="0017774A"/>
    <w:rsid w:val="0019038D"/>
    <w:rsid w:val="001A4A5A"/>
    <w:rsid w:val="001B21BF"/>
    <w:rsid w:val="001B54B9"/>
    <w:rsid w:val="001D58C1"/>
    <w:rsid w:val="001E72FE"/>
    <w:rsid w:val="001F12B7"/>
    <w:rsid w:val="001F67A1"/>
    <w:rsid w:val="002167F8"/>
    <w:rsid w:val="00216844"/>
    <w:rsid w:val="00226B7F"/>
    <w:rsid w:val="00262EFF"/>
    <w:rsid w:val="002661DE"/>
    <w:rsid w:val="00270EA3"/>
    <w:rsid w:val="002776F7"/>
    <w:rsid w:val="002830A3"/>
    <w:rsid w:val="002839D0"/>
    <w:rsid w:val="00286F17"/>
    <w:rsid w:val="00292986"/>
    <w:rsid w:val="00294DF7"/>
    <w:rsid w:val="002A3588"/>
    <w:rsid w:val="002A4CCF"/>
    <w:rsid w:val="002B65E4"/>
    <w:rsid w:val="002C18C8"/>
    <w:rsid w:val="002C2563"/>
    <w:rsid w:val="002D6EAF"/>
    <w:rsid w:val="002E4963"/>
    <w:rsid w:val="002E5FE4"/>
    <w:rsid w:val="002E6B14"/>
    <w:rsid w:val="002F4A00"/>
    <w:rsid w:val="002F4D81"/>
    <w:rsid w:val="00301212"/>
    <w:rsid w:val="003078D3"/>
    <w:rsid w:val="00307F9C"/>
    <w:rsid w:val="00312F8F"/>
    <w:rsid w:val="00315ED6"/>
    <w:rsid w:val="00315F9B"/>
    <w:rsid w:val="00322BF6"/>
    <w:rsid w:val="00331C73"/>
    <w:rsid w:val="00333D02"/>
    <w:rsid w:val="003349CC"/>
    <w:rsid w:val="00334F89"/>
    <w:rsid w:val="00342D35"/>
    <w:rsid w:val="00361812"/>
    <w:rsid w:val="00363B0A"/>
    <w:rsid w:val="00366311"/>
    <w:rsid w:val="00374AF1"/>
    <w:rsid w:val="003817E2"/>
    <w:rsid w:val="00385033"/>
    <w:rsid w:val="003B1AA7"/>
    <w:rsid w:val="003B7F1E"/>
    <w:rsid w:val="003C6296"/>
    <w:rsid w:val="003D2520"/>
    <w:rsid w:val="003D273C"/>
    <w:rsid w:val="003D2A1C"/>
    <w:rsid w:val="003D5A77"/>
    <w:rsid w:val="003D7998"/>
    <w:rsid w:val="003E147E"/>
    <w:rsid w:val="003E5082"/>
    <w:rsid w:val="003E6011"/>
    <w:rsid w:val="00402B63"/>
    <w:rsid w:val="00402B7D"/>
    <w:rsid w:val="00403A31"/>
    <w:rsid w:val="00407FB0"/>
    <w:rsid w:val="0041595B"/>
    <w:rsid w:val="00426363"/>
    <w:rsid w:val="004271AE"/>
    <w:rsid w:val="00431B03"/>
    <w:rsid w:val="0044398E"/>
    <w:rsid w:val="0044455F"/>
    <w:rsid w:val="00464AB6"/>
    <w:rsid w:val="00471192"/>
    <w:rsid w:val="004878C8"/>
    <w:rsid w:val="00495003"/>
    <w:rsid w:val="004B34E6"/>
    <w:rsid w:val="004C148F"/>
    <w:rsid w:val="004C5A2A"/>
    <w:rsid w:val="004C5B61"/>
    <w:rsid w:val="004D6CFF"/>
    <w:rsid w:val="005030F0"/>
    <w:rsid w:val="00503CF3"/>
    <w:rsid w:val="005078C0"/>
    <w:rsid w:val="00517650"/>
    <w:rsid w:val="00536170"/>
    <w:rsid w:val="00551D86"/>
    <w:rsid w:val="005673E0"/>
    <w:rsid w:val="00583BC3"/>
    <w:rsid w:val="00583BE0"/>
    <w:rsid w:val="00586042"/>
    <w:rsid w:val="00590247"/>
    <w:rsid w:val="005947CC"/>
    <w:rsid w:val="005A51CB"/>
    <w:rsid w:val="005B76A7"/>
    <w:rsid w:val="005C0DCB"/>
    <w:rsid w:val="005D1F68"/>
    <w:rsid w:val="005D3AE7"/>
    <w:rsid w:val="005E3B24"/>
    <w:rsid w:val="005E57F5"/>
    <w:rsid w:val="005E6C51"/>
    <w:rsid w:val="005F7C0C"/>
    <w:rsid w:val="00601722"/>
    <w:rsid w:val="00603B0D"/>
    <w:rsid w:val="006200CD"/>
    <w:rsid w:val="00621B34"/>
    <w:rsid w:val="00624656"/>
    <w:rsid w:val="00625BF9"/>
    <w:rsid w:val="006314E5"/>
    <w:rsid w:val="006406E3"/>
    <w:rsid w:val="00646B68"/>
    <w:rsid w:val="0066624A"/>
    <w:rsid w:val="00691002"/>
    <w:rsid w:val="00695ED6"/>
    <w:rsid w:val="006976A6"/>
    <w:rsid w:val="006A3E2E"/>
    <w:rsid w:val="006B20DF"/>
    <w:rsid w:val="006D4926"/>
    <w:rsid w:val="006E372B"/>
    <w:rsid w:val="006E3D75"/>
    <w:rsid w:val="006E6684"/>
    <w:rsid w:val="006F2A02"/>
    <w:rsid w:val="00700910"/>
    <w:rsid w:val="00720065"/>
    <w:rsid w:val="00720ABE"/>
    <w:rsid w:val="00726DB2"/>
    <w:rsid w:val="00732F3A"/>
    <w:rsid w:val="0073441C"/>
    <w:rsid w:val="0073446C"/>
    <w:rsid w:val="007367D2"/>
    <w:rsid w:val="00752931"/>
    <w:rsid w:val="007814A9"/>
    <w:rsid w:val="007819F3"/>
    <w:rsid w:val="00782134"/>
    <w:rsid w:val="007862C8"/>
    <w:rsid w:val="007A0AE1"/>
    <w:rsid w:val="007C2689"/>
    <w:rsid w:val="007D13A7"/>
    <w:rsid w:val="007E38AF"/>
    <w:rsid w:val="007E404A"/>
    <w:rsid w:val="007F6ADF"/>
    <w:rsid w:val="0083337A"/>
    <w:rsid w:val="008370AB"/>
    <w:rsid w:val="00837E8F"/>
    <w:rsid w:val="00845341"/>
    <w:rsid w:val="00845C1F"/>
    <w:rsid w:val="0086200D"/>
    <w:rsid w:val="00862304"/>
    <w:rsid w:val="0086253B"/>
    <w:rsid w:val="00865636"/>
    <w:rsid w:val="00871865"/>
    <w:rsid w:val="00885EE3"/>
    <w:rsid w:val="0088732B"/>
    <w:rsid w:val="008932DA"/>
    <w:rsid w:val="00893413"/>
    <w:rsid w:val="0089543C"/>
    <w:rsid w:val="008A1BBB"/>
    <w:rsid w:val="008A7F45"/>
    <w:rsid w:val="008B0D30"/>
    <w:rsid w:val="008B6C0B"/>
    <w:rsid w:val="008C78A7"/>
    <w:rsid w:val="008D0923"/>
    <w:rsid w:val="008D268B"/>
    <w:rsid w:val="008E2D68"/>
    <w:rsid w:val="008F0E3E"/>
    <w:rsid w:val="008F1716"/>
    <w:rsid w:val="00904924"/>
    <w:rsid w:val="0091237E"/>
    <w:rsid w:val="00915EA7"/>
    <w:rsid w:val="0093086D"/>
    <w:rsid w:val="00936E76"/>
    <w:rsid w:val="009608AA"/>
    <w:rsid w:val="00965331"/>
    <w:rsid w:val="009664D3"/>
    <w:rsid w:val="00972977"/>
    <w:rsid w:val="00977049"/>
    <w:rsid w:val="009B269E"/>
    <w:rsid w:val="009B4207"/>
    <w:rsid w:val="009C3403"/>
    <w:rsid w:val="009C53F2"/>
    <w:rsid w:val="009D1FDE"/>
    <w:rsid w:val="009E0E34"/>
    <w:rsid w:val="009E453D"/>
    <w:rsid w:val="009F208E"/>
    <w:rsid w:val="009F429D"/>
    <w:rsid w:val="009F7C14"/>
    <w:rsid w:val="009F7E39"/>
    <w:rsid w:val="00A0339F"/>
    <w:rsid w:val="00A07F39"/>
    <w:rsid w:val="00A23578"/>
    <w:rsid w:val="00A24254"/>
    <w:rsid w:val="00A41B59"/>
    <w:rsid w:val="00A45571"/>
    <w:rsid w:val="00A552FD"/>
    <w:rsid w:val="00A61737"/>
    <w:rsid w:val="00A8432A"/>
    <w:rsid w:val="00A9635A"/>
    <w:rsid w:val="00AA3519"/>
    <w:rsid w:val="00AA409D"/>
    <w:rsid w:val="00AA6DD7"/>
    <w:rsid w:val="00AC4883"/>
    <w:rsid w:val="00AD591D"/>
    <w:rsid w:val="00AF6834"/>
    <w:rsid w:val="00B51927"/>
    <w:rsid w:val="00B63C72"/>
    <w:rsid w:val="00B64FAC"/>
    <w:rsid w:val="00B6787F"/>
    <w:rsid w:val="00B707F7"/>
    <w:rsid w:val="00B75090"/>
    <w:rsid w:val="00B8451D"/>
    <w:rsid w:val="00BA3CA6"/>
    <w:rsid w:val="00BB478C"/>
    <w:rsid w:val="00BB497A"/>
    <w:rsid w:val="00BC6D20"/>
    <w:rsid w:val="00BE13CE"/>
    <w:rsid w:val="00BF0F0D"/>
    <w:rsid w:val="00C14EE2"/>
    <w:rsid w:val="00C20582"/>
    <w:rsid w:val="00C21735"/>
    <w:rsid w:val="00C220FF"/>
    <w:rsid w:val="00C25031"/>
    <w:rsid w:val="00C45DC1"/>
    <w:rsid w:val="00C61E7B"/>
    <w:rsid w:val="00C81127"/>
    <w:rsid w:val="00CA6DA5"/>
    <w:rsid w:val="00CC7639"/>
    <w:rsid w:val="00CD3AEE"/>
    <w:rsid w:val="00CE023B"/>
    <w:rsid w:val="00CE1A0A"/>
    <w:rsid w:val="00CE51DA"/>
    <w:rsid w:val="00CE6606"/>
    <w:rsid w:val="00D0029A"/>
    <w:rsid w:val="00D0284D"/>
    <w:rsid w:val="00D04A20"/>
    <w:rsid w:val="00D10758"/>
    <w:rsid w:val="00D15256"/>
    <w:rsid w:val="00D33116"/>
    <w:rsid w:val="00D43FED"/>
    <w:rsid w:val="00D473A0"/>
    <w:rsid w:val="00D530FC"/>
    <w:rsid w:val="00D55230"/>
    <w:rsid w:val="00D77DE5"/>
    <w:rsid w:val="00D91D4B"/>
    <w:rsid w:val="00D95DC2"/>
    <w:rsid w:val="00DB551A"/>
    <w:rsid w:val="00DB782C"/>
    <w:rsid w:val="00DC6D4C"/>
    <w:rsid w:val="00DE368F"/>
    <w:rsid w:val="00DF3530"/>
    <w:rsid w:val="00E11A6B"/>
    <w:rsid w:val="00E17723"/>
    <w:rsid w:val="00E45054"/>
    <w:rsid w:val="00E51B49"/>
    <w:rsid w:val="00E5573D"/>
    <w:rsid w:val="00E6759E"/>
    <w:rsid w:val="00E80652"/>
    <w:rsid w:val="00E82B51"/>
    <w:rsid w:val="00E85513"/>
    <w:rsid w:val="00E94CF9"/>
    <w:rsid w:val="00EA453B"/>
    <w:rsid w:val="00EA5A6C"/>
    <w:rsid w:val="00EB5AB7"/>
    <w:rsid w:val="00EE5246"/>
    <w:rsid w:val="00EE52C0"/>
    <w:rsid w:val="00EF053D"/>
    <w:rsid w:val="00EF4443"/>
    <w:rsid w:val="00EF6F4C"/>
    <w:rsid w:val="00F20210"/>
    <w:rsid w:val="00F2747F"/>
    <w:rsid w:val="00F27F77"/>
    <w:rsid w:val="00F37B59"/>
    <w:rsid w:val="00F42AE0"/>
    <w:rsid w:val="00F45E08"/>
    <w:rsid w:val="00F50512"/>
    <w:rsid w:val="00F537F7"/>
    <w:rsid w:val="00F539DD"/>
    <w:rsid w:val="00F577ED"/>
    <w:rsid w:val="00F60DC8"/>
    <w:rsid w:val="00F650C1"/>
    <w:rsid w:val="00F75CB8"/>
    <w:rsid w:val="00F8414E"/>
    <w:rsid w:val="00F86DC8"/>
    <w:rsid w:val="00FB450F"/>
    <w:rsid w:val="00FC2E35"/>
    <w:rsid w:val="00FC3EEE"/>
    <w:rsid w:val="00FE5708"/>
    <w:rsid w:val="00FF2423"/>
    <w:rsid w:val="01B82B88"/>
    <w:rsid w:val="05006ACE"/>
    <w:rsid w:val="062225B3"/>
    <w:rsid w:val="07611955"/>
    <w:rsid w:val="08156A7E"/>
    <w:rsid w:val="08F97B26"/>
    <w:rsid w:val="0912427C"/>
    <w:rsid w:val="0A4C30E5"/>
    <w:rsid w:val="0DD10EBD"/>
    <w:rsid w:val="11E17A1A"/>
    <w:rsid w:val="11E9746E"/>
    <w:rsid w:val="165E6A5B"/>
    <w:rsid w:val="1D94388E"/>
    <w:rsid w:val="1E127762"/>
    <w:rsid w:val="1E791818"/>
    <w:rsid w:val="22573CEF"/>
    <w:rsid w:val="23804F16"/>
    <w:rsid w:val="25B35DE7"/>
    <w:rsid w:val="25BE45F7"/>
    <w:rsid w:val="28A70D08"/>
    <w:rsid w:val="2A7F0133"/>
    <w:rsid w:val="2B3D5CE4"/>
    <w:rsid w:val="32A4569E"/>
    <w:rsid w:val="3444349A"/>
    <w:rsid w:val="35646E8C"/>
    <w:rsid w:val="3671767A"/>
    <w:rsid w:val="36822C35"/>
    <w:rsid w:val="375101FB"/>
    <w:rsid w:val="3BB56611"/>
    <w:rsid w:val="3C496D7D"/>
    <w:rsid w:val="3F6B5DD7"/>
    <w:rsid w:val="40A92889"/>
    <w:rsid w:val="40C44D13"/>
    <w:rsid w:val="414D49AD"/>
    <w:rsid w:val="43550906"/>
    <w:rsid w:val="43CF5525"/>
    <w:rsid w:val="4AD00487"/>
    <w:rsid w:val="4B4A375B"/>
    <w:rsid w:val="4B5D62AA"/>
    <w:rsid w:val="4D7439FE"/>
    <w:rsid w:val="4E2C2118"/>
    <w:rsid w:val="4E6F5DD5"/>
    <w:rsid w:val="51220136"/>
    <w:rsid w:val="520A4383"/>
    <w:rsid w:val="532643EC"/>
    <w:rsid w:val="55A524D7"/>
    <w:rsid w:val="55E9690C"/>
    <w:rsid w:val="560949FD"/>
    <w:rsid w:val="56C22236"/>
    <w:rsid w:val="5B5D00E5"/>
    <w:rsid w:val="5CFE7DA5"/>
    <w:rsid w:val="5DB74221"/>
    <w:rsid w:val="5F28330A"/>
    <w:rsid w:val="5F694539"/>
    <w:rsid w:val="610F5531"/>
    <w:rsid w:val="620917B3"/>
    <w:rsid w:val="63F9457B"/>
    <w:rsid w:val="64883880"/>
    <w:rsid w:val="65DB7CB9"/>
    <w:rsid w:val="66F56EE5"/>
    <w:rsid w:val="681C68B6"/>
    <w:rsid w:val="68B21907"/>
    <w:rsid w:val="69CC0F99"/>
    <w:rsid w:val="69FE26DF"/>
    <w:rsid w:val="6A2E4BEE"/>
    <w:rsid w:val="6D535020"/>
    <w:rsid w:val="6E563D82"/>
    <w:rsid w:val="6F646117"/>
    <w:rsid w:val="70B67270"/>
    <w:rsid w:val="73BB029A"/>
    <w:rsid w:val="75852EDC"/>
    <w:rsid w:val="76795067"/>
    <w:rsid w:val="76C9270E"/>
    <w:rsid w:val="77CF4E8D"/>
    <w:rsid w:val="79485653"/>
    <w:rsid w:val="7A581156"/>
    <w:rsid w:val="7CB46EE6"/>
    <w:rsid w:val="7D59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qFormat="1"/>
    <w:lsdException w:name="footer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Date" w:qFormat="1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CharChar2CharChar">
    <w:name w:val="Char Char2 Char Char"/>
    <w:basedOn w:val="aa"/>
    <w:rsid w:val="00862304"/>
    <w:pPr>
      <w:shd w:val="clear" w:color="auto" w:fill="000080"/>
    </w:pPr>
    <w:rPr>
      <w:rFonts w:ascii="Times New Roman" w:hAnsi="Times New Roman" w:cs="Times New Roman"/>
      <w:sz w:val="21"/>
      <w:szCs w:val="20"/>
    </w:rPr>
  </w:style>
  <w:style w:type="paragraph" w:styleId="aa">
    <w:name w:val="Document Map"/>
    <w:basedOn w:val="a"/>
    <w:link w:val="Char3"/>
    <w:rsid w:val="00862304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rsid w:val="00862304"/>
    <w:rPr>
      <w:rFonts w:ascii="宋体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D55230"/>
    <w:pPr>
      <w:ind w:firstLineChars="200" w:firstLine="420"/>
    </w:pPr>
  </w:style>
  <w:style w:type="paragraph" w:customStyle="1" w:styleId="Style14">
    <w:name w:val="_Style 14"/>
    <w:basedOn w:val="a"/>
    <w:next w:val="a"/>
    <w:rsid w:val="009608AA"/>
    <w:pPr>
      <w:widowControl/>
      <w:spacing w:line="360" w:lineRule="auto"/>
      <w:jc w:val="left"/>
    </w:pPr>
    <w:rPr>
      <w:rFonts w:ascii="Times New Roman" w:eastAsia="PMingLiU" w:hAnsi="Times New Roman" w:cs="Times New Roman"/>
      <w:sz w:val="24"/>
      <w:lang w:eastAsia="zh-TW"/>
    </w:rPr>
  </w:style>
  <w:style w:type="paragraph" w:styleId="ac">
    <w:name w:val="Title"/>
    <w:basedOn w:val="a"/>
    <w:next w:val="a"/>
    <w:link w:val="Char4"/>
    <w:qFormat/>
    <w:rsid w:val="0051765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c"/>
    <w:rsid w:val="0051765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517650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517650"/>
  </w:style>
  <w:style w:type="paragraph" w:styleId="20">
    <w:name w:val="toc 2"/>
    <w:basedOn w:val="a"/>
    <w:next w:val="a"/>
    <w:autoRedefine/>
    <w:uiPriority w:val="39"/>
    <w:rsid w:val="008B6C0B"/>
    <w:pPr>
      <w:tabs>
        <w:tab w:val="right" w:leader="dot" w:pos="8296"/>
      </w:tabs>
      <w:spacing w:line="360" w:lineRule="auto"/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qFormat="1"/>
    <w:lsdException w:name="footer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Date" w:qFormat="1"/>
    <w:lsdException w:name="Hyperlink" w:uiPriority="99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CharChar2CharChar">
    <w:name w:val="Char Char2 Char Char"/>
    <w:basedOn w:val="aa"/>
    <w:rsid w:val="00862304"/>
    <w:pPr>
      <w:shd w:val="clear" w:color="auto" w:fill="000080"/>
    </w:pPr>
    <w:rPr>
      <w:rFonts w:ascii="Times New Roman" w:hAnsi="Times New Roman" w:cs="Times New Roman"/>
      <w:sz w:val="21"/>
      <w:szCs w:val="20"/>
    </w:rPr>
  </w:style>
  <w:style w:type="paragraph" w:styleId="aa">
    <w:name w:val="Document Map"/>
    <w:basedOn w:val="a"/>
    <w:link w:val="Char3"/>
    <w:rsid w:val="00862304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rsid w:val="00862304"/>
    <w:rPr>
      <w:rFonts w:ascii="宋体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D55230"/>
    <w:pPr>
      <w:ind w:firstLineChars="200" w:firstLine="420"/>
    </w:pPr>
  </w:style>
  <w:style w:type="paragraph" w:customStyle="1" w:styleId="Style14">
    <w:name w:val="_Style 14"/>
    <w:basedOn w:val="a"/>
    <w:next w:val="a"/>
    <w:rsid w:val="009608AA"/>
    <w:pPr>
      <w:widowControl/>
      <w:spacing w:line="360" w:lineRule="auto"/>
      <w:jc w:val="left"/>
    </w:pPr>
    <w:rPr>
      <w:rFonts w:ascii="Times New Roman" w:eastAsia="PMingLiU" w:hAnsi="Times New Roman" w:cs="Times New Roman"/>
      <w:sz w:val="24"/>
      <w:lang w:eastAsia="zh-TW"/>
    </w:rPr>
  </w:style>
  <w:style w:type="paragraph" w:styleId="ac">
    <w:name w:val="Title"/>
    <w:basedOn w:val="a"/>
    <w:next w:val="a"/>
    <w:link w:val="Char4"/>
    <w:qFormat/>
    <w:rsid w:val="0051765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c"/>
    <w:rsid w:val="0051765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517650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rsid w:val="00517650"/>
  </w:style>
  <w:style w:type="paragraph" w:styleId="20">
    <w:name w:val="toc 2"/>
    <w:basedOn w:val="a"/>
    <w:next w:val="a"/>
    <w:autoRedefine/>
    <w:uiPriority w:val="39"/>
    <w:rsid w:val="008B6C0B"/>
    <w:pPr>
      <w:tabs>
        <w:tab w:val="right" w:leader="dot" w:pos="8296"/>
      </w:tabs>
      <w:spacing w:line="360" w:lineRule="auto"/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jsxw.jse.edu.c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://jsxw.jse.edu.cn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FE9485-8903-4431-A4F3-39A5BF66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325</TotalTime>
  <Pages>9</Pages>
  <Words>429</Words>
  <Characters>2451</Characters>
  <Application>Microsoft Office Word</Application>
  <DocSecurity>0</DocSecurity>
  <Lines>20</Lines>
  <Paragraphs>5</Paragraphs>
  <ScaleCrop>false</ScaleCrop>
  <Company>JSJYT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</dc:creator>
  <cp:lastModifiedBy>changedu</cp:lastModifiedBy>
  <cp:revision>300</cp:revision>
  <dcterms:created xsi:type="dcterms:W3CDTF">2018-09-14T04:08:00Z</dcterms:created>
  <dcterms:modified xsi:type="dcterms:W3CDTF">2018-10-26T11:26:00Z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